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9014F" w14:textId="77777777" w:rsidR="00FF52A5" w:rsidRPr="00340D3C" w:rsidRDefault="00C31A0A" w:rsidP="00BA53E1">
      <w:bookmarkStart w:id="0" w:name="_GoBack"/>
      <w:bookmarkEnd w:id="0"/>
      <w:r>
        <w:rPr>
          <w:noProof/>
          <w:lang w:val="fr-FR" w:eastAsia="ja-JP"/>
        </w:rPr>
        <mc:AlternateContent>
          <mc:Choice Requires="wps">
            <w:drawing>
              <wp:anchor distT="0" distB="0" distL="114300" distR="114300" simplePos="0" relativeHeight="251483648" behindDoc="0" locked="0" layoutInCell="1" allowOverlap="1" wp14:anchorId="0E690389" wp14:editId="2EC019C1">
                <wp:simplePos x="0" y="0"/>
                <wp:positionH relativeFrom="column">
                  <wp:posOffset>13970</wp:posOffset>
                </wp:positionH>
                <wp:positionV relativeFrom="paragraph">
                  <wp:posOffset>139700</wp:posOffset>
                </wp:positionV>
                <wp:extent cx="72000" cy="1620000"/>
                <wp:effectExtent l="0" t="0" r="4445" b="0"/>
                <wp:wrapNone/>
                <wp:docPr id="23" name="Rectangle 23"/>
                <wp:cNvGraphicFramePr/>
                <a:graphic xmlns:a="http://schemas.openxmlformats.org/drawingml/2006/main">
                  <a:graphicData uri="http://schemas.microsoft.com/office/word/2010/wordprocessingShape">
                    <wps:wsp>
                      <wps:cNvSpPr/>
                      <wps:spPr>
                        <a:xfrm>
                          <a:off x="0" y="0"/>
                          <a:ext cx="72000" cy="162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2F71" id="Rectangle 23" o:spid="_x0000_s1026" style="position:absolute;margin-left:1.1pt;margin-top:11pt;width:5.65pt;height:127.5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" fillcolor="#ffb400 [3207]" stroked="f" strokeweight="2pt"/>
            </w:pict>
          </mc:Fallback>
        </mc:AlternateContent>
      </w:r>
    </w:p>
    <w:p w14:paraId="0E690150" w14:textId="5031A241" w:rsidR="00FF52A5" w:rsidRPr="00186536" w:rsidRDefault="00340D3C" w:rsidP="00C31A0A">
      <w:pPr>
        <w:rPr>
          <w:b/>
          <w:color w:val="009C82" w:themeColor="accent1"/>
          <w:sz w:val="58"/>
          <w:szCs w:val="58"/>
          <w:lang w:val="en-US"/>
        </w:rPr>
      </w:pPr>
      <w:r w:rsidRPr="00186536">
        <w:rPr>
          <w:b/>
          <w:sz w:val="60"/>
          <w:szCs w:val="60"/>
          <w:lang w:val="en-US"/>
        </w:rPr>
        <w:t xml:space="preserve">  </w:t>
      </w:r>
      <w:r w:rsidR="001F22F4" w:rsidRPr="00186536">
        <w:rPr>
          <w:b/>
          <w:sz w:val="60"/>
          <w:szCs w:val="60"/>
          <w:lang w:val="en-US"/>
        </w:rPr>
        <w:tab/>
      </w:r>
      <w:r w:rsidR="001F22F4" w:rsidRPr="00186536">
        <w:rPr>
          <w:b/>
          <w:color w:val="009C82" w:themeColor="accent1"/>
          <w:sz w:val="60"/>
          <w:szCs w:val="60"/>
          <w:lang w:val="en-US"/>
        </w:rPr>
        <w:t>Apple</w:t>
      </w:r>
      <w:r w:rsidR="001F22F4" w:rsidRPr="00186536">
        <w:rPr>
          <w:b/>
          <w:sz w:val="60"/>
          <w:szCs w:val="60"/>
          <w:lang w:val="en-US"/>
        </w:rPr>
        <w:t xml:space="preserve"> </w:t>
      </w:r>
      <w:r w:rsidR="001F22F4" w:rsidRPr="00186536">
        <w:rPr>
          <w:b/>
          <w:color w:val="009C82" w:themeColor="accent1"/>
          <w:sz w:val="58"/>
          <w:szCs w:val="58"/>
          <w:lang w:val="en-US"/>
        </w:rPr>
        <w:t>iPhone</w:t>
      </w:r>
      <w:r w:rsidR="00EB6C73" w:rsidRPr="00186536">
        <w:rPr>
          <w:b/>
          <w:color w:val="009C82" w:themeColor="accent1"/>
          <w:sz w:val="58"/>
          <w:szCs w:val="58"/>
          <w:lang w:val="en-US"/>
        </w:rPr>
        <w:t xml:space="preserve"> </w:t>
      </w:r>
      <w:r w:rsidR="001F22F4" w:rsidRPr="00186536">
        <w:rPr>
          <w:b/>
          <w:color w:val="009C82" w:themeColor="accent1"/>
          <w:sz w:val="58"/>
          <w:szCs w:val="58"/>
          <w:lang w:val="en-US"/>
        </w:rPr>
        <w:tab/>
      </w:r>
      <w:r w:rsidR="00186536" w:rsidRPr="00186536">
        <w:rPr>
          <w:b/>
          <w:color w:val="009C82" w:themeColor="accent1"/>
          <w:sz w:val="58"/>
          <w:szCs w:val="58"/>
          <w:lang w:val="en-US"/>
        </w:rPr>
        <w:t xml:space="preserve">Administration </w:t>
      </w:r>
      <w:r w:rsidR="00186536" w:rsidRPr="00186536">
        <w:rPr>
          <w:b/>
          <w:color w:val="009C82" w:themeColor="accent1"/>
          <w:sz w:val="58"/>
          <w:szCs w:val="58"/>
          <w:lang w:val="en-US"/>
        </w:rPr>
        <w:tab/>
        <w:t>Guide</w:t>
      </w:r>
      <w:r w:rsidR="00F16EDD" w:rsidRPr="00186536">
        <w:rPr>
          <w:b/>
          <w:color w:val="FFFFFF" w:themeColor="background1"/>
          <w:sz w:val="58"/>
          <w:szCs w:val="58"/>
          <w:lang w:val="en-US"/>
        </w:rPr>
        <w:t>xxx</w:t>
      </w:r>
    </w:p>
    <w:p w14:paraId="0E690151" w14:textId="77777777" w:rsidR="0082736F" w:rsidRPr="00186536" w:rsidRDefault="00C31A0A" w:rsidP="00FF52A5">
      <w:pPr>
        <w:jc w:val="center"/>
        <w:rPr>
          <w:sz w:val="52"/>
          <w:lang w:val="en-US"/>
        </w:rPr>
      </w:pPr>
      <w:r>
        <w:rPr>
          <w:b/>
          <w:noProof/>
          <w:sz w:val="60"/>
          <w:szCs w:val="60"/>
          <w:lang w:val="fr-FR" w:eastAsia="ja-JP"/>
        </w:rPr>
        <mc:AlternateContent>
          <mc:Choice Requires="wps">
            <w:drawing>
              <wp:anchor distT="0" distB="0" distL="114300" distR="114300" simplePos="0" relativeHeight="251485696" behindDoc="0" locked="0" layoutInCell="1" allowOverlap="1" wp14:anchorId="0E69038B" wp14:editId="1AA8D051">
                <wp:simplePos x="0" y="0"/>
                <wp:positionH relativeFrom="column">
                  <wp:posOffset>13970</wp:posOffset>
                </wp:positionH>
                <wp:positionV relativeFrom="paragraph">
                  <wp:posOffset>269875</wp:posOffset>
                </wp:positionV>
                <wp:extent cx="71755" cy="2502000"/>
                <wp:effectExtent l="0" t="0" r="4445" b="0"/>
                <wp:wrapNone/>
                <wp:docPr id="24" name="Rectangle 24"/>
                <wp:cNvGraphicFramePr/>
                <a:graphic xmlns:a="http://schemas.openxmlformats.org/drawingml/2006/main">
                  <a:graphicData uri="http://schemas.microsoft.com/office/word/2010/wordprocessingShape">
                    <wps:wsp>
                      <wps:cNvSpPr/>
                      <wps:spPr>
                        <a:xfrm>
                          <a:off x="0" y="0"/>
                          <a:ext cx="71755" cy="250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25214" id="Rectangle 24" o:spid="_x0000_s1026" style="position:absolute;margin-left:1.1pt;margin-top:21.25pt;width:5.65pt;height:19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" fillcolor="#009c82 [3204]" stroked="f" strokeweight="2pt"/>
            </w:pict>
          </mc:Fallback>
        </mc:AlternateContent>
      </w:r>
    </w:p>
    <w:p w14:paraId="0E690152" w14:textId="77777777" w:rsidR="0082736F" w:rsidRPr="00186536" w:rsidRDefault="001F22F4" w:rsidP="00FF52A5">
      <w:pPr>
        <w:jc w:val="center"/>
        <w:rPr>
          <w:sz w:val="52"/>
          <w:lang w:val="en-US"/>
        </w:rPr>
      </w:pPr>
      <w:r>
        <w:rPr>
          <w:noProof/>
          <w:sz w:val="52"/>
          <w:lang w:val="fr-FR" w:eastAsia="ja-JP"/>
        </w:rPr>
        <w:drawing>
          <wp:inline distT="0" distB="0" distL="0" distR="0" wp14:anchorId="0E69038D" wp14:editId="594C66AD">
            <wp:extent cx="5039360" cy="229489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6titel.jpg"/>
                    <pic:cNvPicPr/>
                  </pic:nvPicPr>
                  <pic:blipFill>
                    <a:blip r:embed="rId12">
                      <a:extLst>
                        <a:ext uri="{28A0092B-C50C-407E-A947-70E740481C1C}">
                          <a14:useLocalDpi xmlns:a14="http://schemas.microsoft.com/office/drawing/2010/main" val="0"/>
                        </a:ext>
                      </a:extLst>
                    </a:blip>
                    <a:stretch>
                      <a:fillRect/>
                    </a:stretch>
                  </pic:blipFill>
                  <pic:spPr>
                    <a:xfrm>
                      <a:off x="0" y="0"/>
                      <a:ext cx="5039360" cy="2294890"/>
                    </a:xfrm>
                    <a:prstGeom prst="rect">
                      <a:avLst/>
                    </a:prstGeom>
                    <a:effectLst>
                      <a:softEdge rad="31750"/>
                    </a:effectLst>
                  </pic:spPr>
                </pic:pic>
              </a:graphicData>
            </a:graphic>
          </wp:inline>
        </w:drawing>
      </w:r>
    </w:p>
    <w:p w14:paraId="0E690153" w14:textId="77777777" w:rsidR="0082736F" w:rsidRPr="00186536" w:rsidRDefault="0082736F" w:rsidP="00FF52A5">
      <w:pPr>
        <w:jc w:val="center"/>
        <w:rPr>
          <w:sz w:val="52"/>
          <w:lang w:val="en-US"/>
        </w:rPr>
      </w:pPr>
    </w:p>
    <w:tbl>
      <w:tblPr>
        <w:tblStyle w:val="Grilledutableau"/>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523"/>
      </w:tblGrid>
      <w:tr w:rsidR="00C31A0A" w:rsidRPr="00186536" w14:paraId="0E690156" w14:textId="77777777" w:rsidTr="005D69A7">
        <w:tc>
          <w:tcPr>
            <w:tcW w:w="3261" w:type="dxa"/>
          </w:tcPr>
          <w:p w14:paraId="0E690154" w14:textId="05075FC7" w:rsidR="00C31A0A" w:rsidRPr="00186536" w:rsidRDefault="00746B44" w:rsidP="00F16EDD">
            <w:pPr>
              <w:rPr>
                <w:szCs w:val="20"/>
                <w:lang w:val="en-US"/>
              </w:rPr>
            </w:pPr>
            <w:r w:rsidRPr="00186536">
              <w:rPr>
                <w:szCs w:val="20"/>
                <w:lang w:val="en-US"/>
              </w:rPr>
              <w:t>Dat</w:t>
            </w:r>
            <w:r w:rsidR="00F16EDD" w:rsidRPr="00186536">
              <w:rPr>
                <w:szCs w:val="20"/>
                <w:lang w:val="en-US"/>
              </w:rPr>
              <w:t>e</w:t>
            </w:r>
            <w:r w:rsidRPr="00186536">
              <w:rPr>
                <w:szCs w:val="20"/>
                <w:lang w:val="en-US"/>
              </w:rPr>
              <w:t>:</w:t>
            </w:r>
          </w:p>
        </w:tc>
        <w:tc>
          <w:tcPr>
            <w:tcW w:w="5523" w:type="dxa"/>
          </w:tcPr>
          <w:p w14:paraId="0E690155" w14:textId="4C8A858F" w:rsidR="00C31A0A" w:rsidRPr="00186536" w:rsidRDefault="00A11EBF" w:rsidP="00A11EBF">
            <w:pPr>
              <w:rPr>
                <w:szCs w:val="20"/>
                <w:lang w:val="en-US"/>
              </w:rPr>
            </w:pPr>
            <w:r>
              <w:rPr>
                <w:szCs w:val="20"/>
                <w:lang w:val="en-US"/>
              </w:rPr>
              <w:t>03</w:t>
            </w:r>
            <w:r w:rsidR="00C443C4" w:rsidRPr="00186536">
              <w:rPr>
                <w:szCs w:val="20"/>
                <w:lang w:val="en-US"/>
              </w:rPr>
              <w:t>.</w:t>
            </w:r>
            <w:r w:rsidR="0011035C">
              <w:rPr>
                <w:szCs w:val="20"/>
                <w:lang w:val="en-US"/>
              </w:rPr>
              <w:t>12</w:t>
            </w:r>
            <w:r w:rsidR="00C443C4" w:rsidRPr="00186536">
              <w:rPr>
                <w:szCs w:val="20"/>
                <w:lang w:val="en-US"/>
              </w:rPr>
              <w:t>.201</w:t>
            </w:r>
            <w:r w:rsidR="00447E59" w:rsidRPr="00186536">
              <w:rPr>
                <w:szCs w:val="20"/>
                <w:lang w:val="en-US"/>
              </w:rPr>
              <w:t>5</w:t>
            </w:r>
          </w:p>
        </w:tc>
      </w:tr>
      <w:tr w:rsidR="00C31A0A" w:rsidRPr="00186536" w14:paraId="0E690159" w14:textId="77777777" w:rsidTr="005D69A7">
        <w:tc>
          <w:tcPr>
            <w:tcW w:w="3261" w:type="dxa"/>
          </w:tcPr>
          <w:p w14:paraId="0E690157" w14:textId="77777777" w:rsidR="00C31A0A" w:rsidRPr="00186536" w:rsidRDefault="00746B44" w:rsidP="00746B44">
            <w:pPr>
              <w:rPr>
                <w:szCs w:val="20"/>
                <w:lang w:val="en-US"/>
              </w:rPr>
            </w:pPr>
            <w:r w:rsidRPr="00186536">
              <w:rPr>
                <w:szCs w:val="20"/>
                <w:lang w:val="en-US"/>
              </w:rPr>
              <w:t>Version:</w:t>
            </w:r>
          </w:p>
        </w:tc>
        <w:tc>
          <w:tcPr>
            <w:tcW w:w="5523" w:type="dxa"/>
          </w:tcPr>
          <w:p w14:paraId="0E690158" w14:textId="7A8524B7" w:rsidR="00C31A0A" w:rsidRPr="00186536" w:rsidRDefault="002F777D" w:rsidP="00140E8A">
            <w:pPr>
              <w:rPr>
                <w:szCs w:val="20"/>
                <w:lang w:val="en-US"/>
              </w:rPr>
            </w:pPr>
            <w:r w:rsidRPr="00186536">
              <w:rPr>
                <w:szCs w:val="20"/>
                <w:lang w:val="en-US"/>
              </w:rPr>
              <w:t xml:space="preserve">V </w:t>
            </w:r>
            <w:r w:rsidR="0011035C">
              <w:rPr>
                <w:szCs w:val="20"/>
                <w:lang w:val="en-US"/>
              </w:rPr>
              <w:t>1.2</w:t>
            </w:r>
          </w:p>
        </w:tc>
      </w:tr>
      <w:tr w:rsidR="00C31A0A" w:rsidRPr="00186536" w14:paraId="0E69015C" w14:textId="77777777" w:rsidTr="005D69A7">
        <w:tc>
          <w:tcPr>
            <w:tcW w:w="3261" w:type="dxa"/>
          </w:tcPr>
          <w:p w14:paraId="0E69015A" w14:textId="64CAA7CC" w:rsidR="00C31A0A" w:rsidRPr="00186536" w:rsidRDefault="00F16EDD" w:rsidP="00F16EDD">
            <w:pPr>
              <w:rPr>
                <w:szCs w:val="20"/>
                <w:lang w:val="en-US"/>
              </w:rPr>
            </w:pPr>
            <w:r w:rsidRPr="00186536">
              <w:rPr>
                <w:szCs w:val="20"/>
                <w:lang w:val="en-US"/>
              </w:rPr>
              <w:t>Responsible for content</w:t>
            </w:r>
            <w:r w:rsidR="00746B44" w:rsidRPr="00186536">
              <w:rPr>
                <w:szCs w:val="20"/>
                <w:lang w:val="en-US"/>
              </w:rPr>
              <w:t>:</w:t>
            </w:r>
          </w:p>
        </w:tc>
        <w:tc>
          <w:tcPr>
            <w:tcW w:w="5523" w:type="dxa"/>
          </w:tcPr>
          <w:p w14:paraId="0E69015B" w14:textId="77777777" w:rsidR="00C31A0A" w:rsidRPr="00186536" w:rsidRDefault="001F22F4" w:rsidP="001F22F4">
            <w:pPr>
              <w:rPr>
                <w:szCs w:val="20"/>
                <w:lang w:val="en-US"/>
              </w:rPr>
            </w:pPr>
            <w:r w:rsidRPr="00186536">
              <w:rPr>
                <w:szCs w:val="20"/>
                <w:lang w:val="en-US"/>
              </w:rPr>
              <w:t>GIM</w:t>
            </w:r>
          </w:p>
        </w:tc>
      </w:tr>
      <w:tr w:rsidR="00C31A0A" w:rsidRPr="00186536" w14:paraId="0E69015F" w14:textId="77777777" w:rsidTr="005D69A7">
        <w:tc>
          <w:tcPr>
            <w:tcW w:w="3261" w:type="dxa"/>
          </w:tcPr>
          <w:p w14:paraId="0E69015D" w14:textId="5E1F3CE0" w:rsidR="00C31A0A" w:rsidRPr="00186536" w:rsidRDefault="00F16EDD" w:rsidP="00746B44">
            <w:pPr>
              <w:rPr>
                <w:szCs w:val="20"/>
                <w:lang w:val="en-US"/>
              </w:rPr>
            </w:pPr>
            <w:r w:rsidRPr="00186536">
              <w:rPr>
                <w:szCs w:val="20"/>
                <w:lang w:val="en-US"/>
              </w:rPr>
              <w:t>Scope</w:t>
            </w:r>
            <w:r w:rsidR="00746B44" w:rsidRPr="00186536">
              <w:rPr>
                <w:szCs w:val="20"/>
                <w:lang w:val="en-US"/>
              </w:rPr>
              <w:t>:</w:t>
            </w:r>
          </w:p>
        </w:tc>
        <w:tc>
          <w:tcPr>
            <w:tcW w:w="5523" w:type="dxa"/>
          </w:tcPr>
          <w:p w14:paraId="0E69015E" w14:textId="77777777" w:rsidR="00C31A0A" w:rsidRPr="00186536" w:rsidRDefault="00746B44" w:rsidP="00746B44">
            <w:pPr>
              <w:rPr>
                <w:szCs w:val="20"/>
                <w:lang w:val="en-US"/>
              </w:rPr>
            </w:pPr>
            <w:r w:rsidRPr="00186536">
              <w:rPr>
                <w:szCs w:val="20"/>
                <w:lang w:val="en-US"/>
              </w:rPr>
              <w:t>WILO SE</w:t>
            </w:r>
          </w:p>
        </w:tc>
      </w:tr>
      <w:tr w:rsidR="00C31A0A" w:rsidRPr="00186536" w14:paraId="0E690162" w14:textId="77777777" w:rsidTr="001F22F4">
        <w:trPr>
          <w:trHeight w:val="497"/>
        </w:trPr>
        <w:tc>
          <w:tcPr>
            <w:tcW w:w="3261" w:type="dxa"/>
          </w:tcPr>
          <w:p w14:paraId="0E690160" w14:textId="77777777" w:rsidR="00C31A0A" w:rsidRPr="00186536" w:rsidRDefault="00C31A0A" w:rsidP="00746B44">
            <w:pPr>
              <w:rPr>
                <w:szCs w:val="20"/>
                <w:lang w:val="en-US"/>
              </w:rPr>
            </w:pPr>
          </w:p>
        </w:tc>
        <w:tc>
          <w:tcPr>
            <w:tcW w:w="5523" w:type="dxa"/>
          </w:tcPr>
          <w:p w14:paraId="0E690161" w14:textId="77777777" w:rsidR="00C31A0A" w:rsidRPr="00186536" w:rsidRDefault="00C31A0A" w:rsidP="00746B44">
            <w:pPr>
              <w:rPr>
                <w:szCs w:val="20"/>
                <w:lang w:val="en-US"/>
              </w:rPr>
            </w:pPr>
          </w:p>
        </w:tc>
      </w:tr>
      <w:tr w:rsidR="00C31A0A" w:rsidRPr="00186536" w14:paraId="0E690165" w14:textId="77777777" w:rsidTr="005D69A7">
        <w:tc>
          <w:tcPr>
            <w:tcW w:w="3261" w:type="dxa"/>
          </w:tcPr>
          <w:p w14:paraId="0E690163" w14:textId="2F754E98" w:rsidR="00C31A0A" w:rsidRPr="00186536" w:rsidRDefault="00F16EDD" w:rsidP="00F16EDD">
            <w:pPr>
              <w:rPr>
                <w:szCs w:val="20"/>
                <w:lang w:val="en-US"/>
              </w:rPr>
            </w:pPr>
            <w:r w:rsidRPr="00186536">
              <w:rPr>
                <w:szCs w:val="20"/>
                <w:lang w:val="en-US"/>
              </w:rPr>
              <w:t>Released</w:t>
            </w:r>
            <w:r w:rsidR="00746B44" w:rsidRPr="00186536">
              <w:rPr>
                <w:szCs w:val="20"/>
                <w:lang w:val="en-US"/>
              </w:rPr>
              <w:t xml:space="preserve"> </w:t>
            </w:r>
            <w:r w:rsidRPr="00186536">
              <w:rPr>
                <w:szCs w:val="20"/>
                <w:lang w:val="en-US"/>
              </w:rPr>
              <w:t>on</w:t>
            </w:r>
            <w:r w:rsidR="00746B44" w:rsidRPr="00186536">
              <w:rPr>
                <w:szCs w:val="20"/>
                <w:lang w:val="en-US"/>
              </w:rPr>
              <w:t>:</w:t>
            </w:r>
          </w:p>
        </w:tc>
        <w:tc>
          <w:tcPr>
            <w:tcW w:w="5523" w:type="dxa"/>
          </w:tcPr>
          <w:p w14:paraId="0E690164" w14:textId="36A08126" w:rsidR="00C31A0A" w:rsidRPr="00186536" w:rsidRDefault="00A11EBF" w:rsidP="00A11EBF">
            <w:pPr>
              <w:rPr>
                <w:szCs w:val="20"/>
                <w:lang w:val="en-US"/>
              </w:rPr>
            </w:pPr>
            <w:r>
              <w:rPr>
                <w:szCs w:val="20"/>
                <w:lang w:val="en-US"/>
              </w:rPr>
              <w:t>03</w:t>
            </w:r>
            <w:r w:rsidR="00A40548" w:rsidRPr="00186536">
              <w:rPr>
                <w:szCs w:val="20"/>
                <w:lang w:val="en-US"/>
              </w:rPr>
              <w:t>.</w:t>
            </w:r>
            <w:r>
              <w:rPr>
                <w:szCs w:val="20"/>
                <w:lang w:val="en-US"/>
              </w:rPr>
              <w:t>11</w:t>
            </w:r>
            <w:r w:rsidR="00A40548" w:rsidRPr="00186536">
              <w:rPr>
                <w:szCs w:val="20"/>
                <w:lang w:val="en-US"/>
              </w:rPr>
              <w:t>.2015</w:t>
            </w:r>
          </w:p>
        </w:tc>
      </w:tr>
      <w:tr w:rsidR="00C31A0A" w:rsidRPr="007263F2" w14:paraId="0E690169" w14:textId="77777777" w:rsidTr="005D69A7">
        <w:trPr>
          <w:trHeight w:val="503"/>
        </w:trPr>
        <w:tc>
          <w:tcPr>
            <w:tcW w:w="3261" w:type="dxa"/>
          </w:tcPr>
          <w:p w14:paraId="0E690166" w14:textId="5315F545" w:rsidR="00C31A0A" w:rsidRPr="00186536" w:rsidRDefault="00F16EDD" w:rsidP="00746B44">
            <w:pPr>
              <w:rPr>
                <w:szCs w:val="20"/>
                <w:lang w:val="en-US"/>
              </w:rPr>
            </w:pPr>
            <w:r w:rsidRPr="00186536">
              <w:rPr>
                <w:szCs w:val="20"/>
                <w:lang w:val="en-US"/>
              </w:rPr>
              <w:t>Released by</w:t>
            </w:r>
            <w:r w:rsidR="00746B44" w:rsidRPr="00186536">
              <w:rPr>
                <w:szCs w:val="20"/>
                <w:lang w:val="en-US"/>
              </w:rPr>
              <w:t>:</w:t>
            </w:r>
          </w:p>
        </w:tc>
        <w:tc>
          <w:tcPr>
            <w:tcW w:w="5523" w:type="dxa"/>
          </w:tcPr>
          <w:p w14:paraId="0E690167" w14:textId="5EC9B158" w:rsidR="00746B44" w:rsidRPr="003B268D" w:rsidRDefault="007263F2" w:rsidP="00746B44">
            <w:pPr>
              <w:rPr>
                <w:szCs w:val="20"/>
                <w:lang w:val="en-US"/>
              </w:rPr>
            </w:pPr>
            <w:r w:rsidRPr="003B268D">
              <w:rPr>
                <w:szCs w:val="20"/>
                <w:lang w:val="en-US"/>
              </w:rPr>
              <w:t>Group Information Management</w:t>
            </w:r>
          </w:p>
          <w:p w14:paraId="0E690168" w14:textId="65D97802" w:rsidR="00C31A0A" w:rsidRPr="003B268D" w:rsidRDefault="00C31A0A" w:rsidP="00746B44">
            <w:pPr>
              <w:rPr>
                <w:szCs w:val="20"/>
                <w:lang w:val="en-US"/>
              </w:rPr>
            </w:pPr>
          </w:p>
        </w:tc>
      </w:tr>
    </w:tbl>
    <w:p w14:paraId="0E69016A" w14:textId="77777777" w:rsidR="00C31A0A" w:rsidRPr="003B268D" w:rsidRDefault="00C31A0A" w:rsidP="00C31A0A">
      <w:pPr>
        <w:pStyle w:val="Bodytext"/>
        <w:tabs>
          <w:tab w:val="left" w:pos="3119"/>
        </w:tabs>
        <w:spacing w:after="120" w:line="200" w:lineRule="exact"/>
        <w:jc w:val="left"/>
        <w:rPr>
          <w:rFonts w:ascii="Verdana" w:hAnsi="Verdana" w:cs="Verdana"/>
          <w:color w:val="000000"/>
          <w:sz w:val="20"/>
          <w:szCs w:val="20"/>
          <w:lang w:val="en-US"/>
        </w:rPr>
      </w:pPr>
    </w:p>
    <w:p w14:paraId="0E69016B" w14:textId="77777777" w:rsidR="0082736F" w:rsidRPr="003B268D" w:rsidRDefault="0082736F" w:rsidP="00FF52A5">
      <w:pPr>
        <w:jc w:val="center"/>
        <w:rPr>
          <w:sz w:val="52"/>
          <w:lang w:val="en-US"/>
        </w:rPr>
      </w:pPr>
    </w:p>
    <w:p w14:paraId="0E69016C" w14:textId="77777777" w:rsidR="0082736F" w:rsidRPr="003B268D" w:rsidRDefault="0082736F" w:rsidP="00FF52A5">
      <w:pPr>
        <w:jc w:val="center"/>
        <w:rPr>
          <w:sz w:val="52"/>
          <w:lang w:val="en-US"/>
        </w:rPr>
      </w:pPr>
    </w:p>
    <w:p w14:paraId="0E69016D" w14:textId="77777777" w:rsidR="00F771D6" w:rsidRPr="003B268D" w:rsidRDefault="00F771D6">
      <w:pPr>
        <w:spacing w:after="200" w:line="276" w:lineRule="auto"/>
        <w:rPr>
          <w:sz w:val="52"/>
          <w:lang w:val="en-US"/>
        </w:rPr>
      </w:pPr>
      <w:r w:rsidRPr="003B268D">
        <w:rPr>
          <w:sz w:val="52"/>
          <w:lang w:val="en-US"/>
        </w:rPr>
        <w:br w:type="page"/>
      </w:r>
    </w:p>
    <w:p w14:paraId="0E69016E" w14:textId="688AAC57" w:rsidR="00631B2E" w:rsidRPr="00C27E21" w:rsidRDefault="00AB1F59" w:rsidP="00BA53E1">
      <w:pPr>
        <w:pStyle w:val="Titre1"/>
      </w:pPr>
      <w:bookmarkStart w:id="1" w:name="DokId1"/>
      <w:bookmarkStart w:id="2" w:name="_Toc436908929"/>
      <w:bookmarkEnd w:id="1"/>
      <w:r>
        <w:lastRenderedPageBreak/>
        <w:t>Contents</w:t>
      </w:r>
      <w:bookmarkEnd w:id="2"/>
    </w:p>
    <w:p w14:paraId="0E69016F" w14:textId="77777777" w:rsidR="00631B2E" w:rsidRPr="00D348B6" w:rsidRDefault="00631B2E" w:rsidP="00631B2E"/>
    <w:p w14:paraId="5AB909B9" w14:textId="77777777" w:rsidR="0011035C" w:rsidRDefault="00A818E0">
      <w:pPr>
        <w:pStyle w:val="TM1"/>
        <w:rPr>
          <w:rFonts w:eastAsiaTheme="minorEastAsia"/>
          <w:b w:val="0"/>
          <w:sz w:val="22"/>
          <w:lang w:eastAsia="de-DE"/>
        </w:rPr>
      </w:pPr>
      <w:r>
        <w:rPr>
          <w:rFonts w:cs="Times New Roman"/>
        </w:rPr>
        <w:fldChar w:fldCharType="begin"/>
      </w:r>
      <w:r>
        <w:rPr>
          <w:rFonts w:cs="Times New Roman"/>
        </w:rPr>
        <w:instrText xml:space="preserve"> TOC \o "1-4" \h \z \u </w:instrText>
      </w:r>
      <w:r>
        <w:rPr>
          <w:rFonts w:cs="Times New Roman"/>
        </w:rPr>
        <w:fldChar w:fldCharType="separate"/>
      </w:r>
      <w:hyperlink w:anchor="_Toc436908929" w:history="1">
        <w:r w:rsidR="0011035C" w:rsidRPr="00263392">
          <w:rPr>
            <w:rStyle w:val="Lienhypertexte"/>
          </w:rPr>
          <w:t>Contents</w:t>
        </w:r>
        <w:r w:rsidR="0011035C">
          <w:rPr>
            <w:webHidden/>
          </w:rPr>
          <w:tab/>
        </w:r>
        <w:r w:rsidR="0011035C">
          <w:rPr>
            <w:webHidden/>
          </w:rPr>
          <w:fldChar w:fldCharType="begin"/>
        </w:r>
        <w:r w:rsidR="0011035C">
          <w:rPr>
            <w:webHidden/>
          </w:rPr>
          <w:instrText xml:space="preserve"> PAGEREF _Toc436908929 \h </w:instrText>
        </w:r>
        <w:r w:rsidR="0011035C">
          <w:rPr>
            <w:webHidden/>
          </w:rPr>
        </w:r>
        <w:r w:rsidR="0011035C">
          <w:rPr>
            <w:webHidden/>
          </w:rPr>
          <w:fldChar w:fldCharType="separate"/>
        </w:r>
        <w:r w:rsidR="0011035C">
          <w:rPr>
            <w:webHidden/>
          </w:rPr>
          <w:t>1</w:t>
        </w:r>
        <w:r w:rsidR="0011035C">
          <w:rPr>
            <w:webHidden/>
          </w:rPr>
          <w:fldChar w:fldCharType="end"/>
        </w:r>
      </w:hyperlink>
    </w:p>
    <w:p w14:paraId="07B6D594" w14:textId="77777777" w:rsidR="0011035C" w:rsidRDefault="0067040D">
      <w:pPr>
        <w:pStyle w:val="TM1"/>
        <w:rPr>
          <w:rFonts w:eastAsiaTheme="minorEastAsia"/>
          <w:b w:val="0"/>
          <w:sz w:val="22"/>
          <w:lang w:eastAsia="de-DE"/>
        </w:rPr>
      </w:pPr>
      <w:hyperlink w:anchor="_Toc436908930" w:history="1">
        <w:r w:rsidR="0011035C" w:rsidRPr="00263392">
          <w:rPr>
            <w:rStyle w:val="Lienhypertexte"/>
            <w:lang w:val="en-US"/>
          </w:rPr>
          <w:t>1 How to add a User on BES12</w:t>
        </w:r>
        <w:r w:rsidR="0011035C">
          <w:rPr>
            <w:webHidden/>
          </w:rPr>
          <w:tab/>
        </w:r>
        <w:r w:rsidR="0011035C">
          <w:rPr>
            <w:webHidden/>
          </w:rPr>
          <w:fldChar w:fldCharType="begin"/>
        </w:r>
        <w:r w:rsidR="0011035C">
          <w:rPr>
            <w:webHidden/>
          </w:rPr>
          <w:instrText xml:space="preserve"> PAGEREF _Toc436908930 \h </w:instrText>
        </w:r>
        <w:r w:rsidR="0011035C">
          <w:rPr>
            <w:webHidden/>
          </w:rPr>
        </w:r>
        <w:r w:rsidR="0011035C">
          <w:rPr>
            <w:webHidden/>
          </w:rPr>
          <w:fldChar w:fldCharType="separate"/>
        </w:r>
        <w:r w:rsidR="0011035C">
          <w:rPr>
            <w:webHidden/>
          </w:rPr>
          <w:t>2</w:t>
        </w:r>
        <w:r w:rsidR="0011035C">
          <w:rPr>
            <w:webHidden/>
          </w:rPr>
          <w:fldChar w:fldCharType="end"/>
        </w:r>
      </w:hyperlink>
    </w:p>
    <w:p w14:paraId="0C2C3A4D" w14:textId="77777777" w:rsidR="0011035C" w:rsidRDefault="0067040D">
      <w:pPr>
        <w:pStyle w:val="TM1"/>
        <w:rPr>
          <w:rFonts w:eastAsiaTheme="minorEastAsia"/>
          <w:b w:val="0"/>
          <w:sz w:val="22"/>
          <w:lang w:eastAsia="de-DE"/>
        </w:rPr>
      </w:pPr>
      <w:hyperlink w:anchor="_Toc436908931" w:history="1">
        <w:r w:rsidR="0011035C" w:rsidRPr="00263392">
          <w:rPr>
            <w:rStyle w:val="Lienhypertexte"/>
            <w:lang w:val="en-US"/>
          </w:rPr>
          <w:t>2 How to add/delete a Device on BES12</w:t>
        </w:r>
        <w:r w:rsidR="0011035C">
          <w:rPr>
            <w:webHidden/>
          </w:rPr>
          <w:tab/>
        </w:r>
        <w:r w:rsidR="0011035C">
          <w:rPr>
            <w:webHidden/>
          </w:rPr>
          <w:fldChar w:fldCharType="begin"/>
        </w:r>
        <w:r w:rsidR="0011035C">
          <w:rPr>
            <w:webHidden/>
          </w:rPr>
          <w:instrText xml:space="preserve"> PAGEREF _Toc436908931 \h </w:instrText>
        </w:r>
        <w:r w:rsidR="0011035C">
          <w:rPr>
            <w:webHidden/>
          </w:rPr>
        </w:r>
        <w:r w:rsidR="0011035C">
          <w:rPr>
            <w:webHidden/>
          </w:rPr>
          <w:fldChar w:fldCharType="separate"/>
        </w:r>
        <w:r w:rsidR="0011035C">
          <w:rPr>
            <w:webHidden/>
          </w:rPr>
          <w:t>3</w:t>
        </w:r>
        <w:r w:rsidR="0011035C">
          <w:rPr>
            <w:webHidden/>
          </w:rPr>
          <w:fldChar w:fldCharType="end"/>
        </w:r>
      </w:hyperlink>
    </w:p>
    <w:p w14:paraId="17C563E8" w14:textId="77777777" w:rsidR="0011035C" w:rsidRDefault="0067040D">
      <w:pPr>
        <w:pStyle w:val="TM2"/>
        <w:rPr>
          <w:rFonts w:asciiTheme="minorHAnsi" w:hAnsiTheme="minorHAnsi" w:cstheme="minorBidi"/>
          <w:noProof/>
          <w:sz w:val="22"/>
          <w:szCs w:val="22"/>
          <w:lang w:val="de-DE" w:eastAsia="de-DE"/>
        </w:rPr>
      </w:pPr>
      <w:hyperlink w:anchor="_Toc436908932" w:history="1">
        <w:r w:rsidR="0011035C" w:rsidRPr="00263392">
          <w:rPr>
            <w:rStyle w:val="Lienhypertexte"/>
            <w:noProof/>
          </w:rPr>
          <w:t>2.1. Adding a Device on BES12</w:t>
        </w:r>
        <w:r w:rsidR="0011035C">
          <w:rPr>
            <w:noProof/>
            <w:webHidden/>
          </w:rPr>
          <w:tab/>
        </w:r>
        <w:r w:rsidR="0011035C">
          <w:rPr>
            <w:noProof/>
            <w:webHidden/>
          </w:rPr>
          <w:fldChar w:fldCharType="begin"/>
        </w:r>
        <w:r w:rsidR="0011035C">
          <w:rPr>
            <w:noProof/>
            <w:webHidden/>
          </w:rPr>
          <w:instrText xml:space="preserve"> PAGEREF _Toc436908932 \h </w:instrText>
        </w:r>
        <w:r w:rsidR="0011035C">
          <w:rPr>
            <w:noProof/>
            <w:webHidden/>
          </w:rPr>
        </w:r>
        <w:r w:rsidR="0011035C">
          <w:rPr>
            <w:noProof/>
            <w:webHidden/>
          </w:rPr>
          <w:fldChar w:fldCharType="separate"/>
        </w:r>
        <w:r w:rsidR="0011035C">
          <w:rPr>
            <w:noProof/>
            <w:webHidden/>
          </w:rPr>
          <w:t>3</w:t>
        </w:r>
        <w:r w:rsidR="0011035C">
          <w:rPr>
            <w:noProof/>
            <w:webHidden/>
          </w:rPr>
          <w:fldChar w:fldCharType="end"/>
        </w:r>
      </w:hyperlink>
    </w:p>
    <w:p w14:paraId="0A967D26" w14:textId="77777777" w:rsidR="0011035C" w:rsidRDefault="0067040D">
      <w:pPr>
        <w:pStyle w:val="TM3"/>
        <w:tabs>
          <w:tab w:val="right" w:leader="dot" w:pos="7926"/>
        </w:tabs>
        <w:rPr>
          <w:rFonts w:eastAsiaTheme="minorEastAsia"/>
          <w:noProof/>
          <w:sz w:val="22"/>
          <w:lang w:eastAsia="de-DE"/>
        </w:rPr>
      </w:pPr>
      <w:hyperlink w:anchor="_Toc436908933" w:history="1">
        <w:r w:rsidR="0011035C" w:rsidRPr="00263392">
          <w:rPr>
            <w:rStyle w:val="Lienhypertexte"/>
            <w:noProof/>
            <w:lang w:val="en-US"/>
          </w:rPr>
          <w:t>2.1.1. DEP Apple iPhones</w:t>
        </w:r>
        <w:r w:rsidR="0011035C">
          <w:rPr>
            <w:noProof/>
            <w:webHidden/>
          </w:rPr>
          <w:tab/>
        </w:r>
        <w:r w:rsidR="0011035C">
          <w:rPr>
            <w:noProof/>
            <w:webHidden/>
          </w:rPr>
          <w:fldChar w:fldCharType="begin"/>
        </w:r>
        <w:r w:rsidR="0011035C">
          <w:rPr>
            <w:noProof/>
            <w:webHidden/>
          </w:rPr>
          <w:instrText xml:space="preserve"> PAGEREF _Toc436908933 \h </w:instrText>
        </w:r>
        <w:r w:rsidR="0011035C">
          <w:rPr>
            <w:noProof/>
            <w:webHidden/>
          </w:rPr>
        </w:r>
        <w:r w:rsidR="0011035C">
          <w:rPr>
            <w:noProof/>
            <w:webHidden/>
          </w:rPr>
          <w:fldChar w:fldCharType="separate"/>
        </w:r>
        <w:r w:rsidR="0011035C">
          <w:rPr>
            <w:noProof/>
            <w:webHidden/>
          </w:rPr>
          <w:t>5</w:t>
        </w:r>
        <w:r w:rsidR="0011035C">
          <w:rPr>
            <w:noProof/>
            <w:webHidden/>
          </w:rPr>
          <w:fldChar w:fldCharType="end"/>
        </w:r>
      </w:hyperlink>
    </w:p>
    <w:p w14:paraId="4A4BC151" w14:textId="77777777" w:rsidR="0011035C" w:rsidRDefault="0067040D">
      <w:pPr>
        <w:pStyle w:val="TM3"/>
        <w:tabs>
          <w:tab w:val="right" w:leader="dot" w:pos="7926"/>
        </w:tabs>
        <w:rPr>
          <w:rFonts w:eastAsiaTheme="minorEastAsia"/>
          <w:noProof/>
          <w:sz w:val="22"/>
          <w:lang w:eastAsia="de-DE"/>
        </w:rPr>
      </w:pPr>
      <w:hyperlink w:anchor="_Toc436908934" w:history="1">
        <w:r w:rsidR="0011035C" w:rsidRPr="00263392">
          <w:rPr>
            <w:rStyle w:val="Lienhypertexte"/>
            <w:noProof/>
            <w:lang w:val="en-US"/>
          </w:rPr>
          <w:t>2.1.2. Non-DEP Apple iPhones</w:t>
        </w:r>
        <w:r w:rsidR="0011035C">
          <w:rPr>
            <w:noProof/>
            <w:webHidden/>
          </w:rPr>
          <w:tab/>
        </w:r>
        <w:r w:rsidR="0011035C">
          <w:rPr>
            <w:noProof/>
            <w:webHidden/>
          </w:rPr>
          <w:fldChar w:fldCharType="begin"/>
        </w:r>
        <w:r w:rsidR="0011035C">
          <w:rPr>
            <w:noProof/>
            <w:webHidden/>
          </w:rPr>
          <w:instrText xml:space="preserve"> PAGEREF _Toc436908934 \h </w:instrText>
        </w:r>
        <w:r w:rsidR="0011035C">
          <w:rPr>
            <w:noProof/>
            <w:webHidden/>
          </w:rPr>
        </w:r>
        <w:r w:rsidR="0011035C">
          <w:rPr>
            <w:noProof/>
            <w:webHidden/>
          </w:rPr>
          <w:fldChar w:fldCharType="separate"/>
        </w:r>
        <w:r w:rsidR="0011035C">
          <w:rPr>
            <w:noProof/>
            <w:webHidden/>
          </w:rPr>
          <w:t>9</w:t>
        </w:r>
        <w:r w:rsidR="0011035C">
          <w:rPr>
            <w:noProof/>
            <w:webHidden/>
          </w:rPr>
          <w:fldChar w:fldCharType="end"/>
        </w:r>
      </w:hyperlink>
    </w:p>
    <w:p w14:paraId="57442833" w14:textId="77777777" w:rsidR="0011035C" w:rsidRDefault="0067040D">
      <w:pPr>
        <w:pStyle w:val="TM2"/>
        <w:rPr>
          <w:rFonts w:asciiTheme="minorHAnsi" w:hAnsiTheme="minorHAnsi" w:cstheme="minorBidi"/>
          <w:noProof/>
          <w:sz w:val="22"/>
          <w:szCs w:val="22"/>
          <w:lang w:val="de-DE" w:eastAsia="de-DE"/>
        </w:rPr>
      </w:pPr>
      <w:hyperlink w:anchor="_Toc436908935" w:history="1">
        <w:r w:rsidR="0011035C" w:rsidRPr="00263392">
          <w:rPr>
            <w:rStyle w:val="Lienhypertexte"/>
            <w:noProof/>
          </w:rPr>
          <w:t>2.2 Deleting a Device on BES12</w:t>
        </w:r>
        <w:r w:rsidR="0011035C">
          <w:rPr>
            <w:noProof/>
            <w:webHidden/>
          </w:rPr>
          <w:tab/>
        </w:r>
        <w:r w:rsidR="0011035C">
          <w:rPr>
            <w:noProof/>
            <w:webHidden/>
          </w:rPr>
          <w:fldChar w:fldCharType="begin"/>
        </w:r>
        <w:r w:rsidR="0011035C">
          <w:rPr>
            <w:noProof/>
            <w:webHidden/>
          </w:rPr>
          <w:instrText xml:space="preserve"> PAGEREF _Toc436908935 \h </w:instrText>
        </w:r>
        <w:r w:rsidR="0011035C">
          <w:rPr>
            <w:noProof/>
            <w:webHidden/>
          </w:rPr>
        </w:r>
        <w:r w:rsidR="0011035C">
          <w:rPr>
            <w:noProof/>
            <w:webHidden/>
          </w:rPr>
          <w:fldChar w:fldCharType="separate"/>
        </w:r>
        <w:r w:rsidR="0011035C">
          <w:rPr>
            <w:noProof/>
            <w:webHidden/>
          </w:rPr>
          <w:t>12</w:t>
        </w:r>
        <w:r w:rsidR="0011035C">
          <w:rPr>
            <w:noProof/>
            <w:webHidden/>
          </w:rPr>
          <w:fldChar w:fldCharType="end"/>
        </w:r>
      </w:hyperlink>
    </w:p>
    <w:p w14:paraId="0E6901AC" w14:textId="77777777" w:rsidR="00631B2E" w:rsidRPr="00D02F23" w:rsidRDefault="00A818E0" w:rsidP="00D02F23">
      <w:pPr>
        <w:pStyle w:val="TM1"/>
        <w:rPr>
          <w:rFonts w:eastAsiaTheme="minorEastAsia"/>
          <w:b w:val="0"/>
          <w:sz w:val="22"/>
          <w:lang w:eastAsia="de-DE"/>
        </w:rPr>
      </w:pPr>
      <w:r>
        <w:rPr>
          <w:rFonts w:cs="Times New Roman"/>
        </w:rPr>
        <w:fldChar w:fldCharType="end"/>
      </w:r>
    </w:p>
    <w:p w14:paraId="0E6901AD" w14:textId="77777777" w:rsidR="00631B2E" w:rsidRPr="009F46D9" w:rsidRDefault="00631B2E" w:rsidP="00631B2E">
      <w:pPr>
        <w:rPr>
          <w:rFonts w:cs="Times New Roman"/>
          <w:b/>
          <w:bCs/>
          <w:sz w:val="40"/>
          <w:szCs w:val="40"/>
        </w:rPr>
      </w:pPr>
    </w:p>
    <w:p w14:paraId="0E6901AE" w14:textId="77777777" w:rsidR="00631B2E" w:rsidRPr="009F46D9" w:rsidRDefault="00631B2E" w:rsidP="00631B2E">
      <w:pPr>
        <w:rPr>
          <w:rFonts w:cs="Times New Roman"/>
          <w:b/>
          <w:bCs/>
          <w:sz w:val="40"/>
          <w:szCs w:val="40"/>
        </w:rPr>
      </w:pPr>
      <w:r w:rsidRPr="009F46D9">
        <w:rPr>
          <w:rFonts w:cs="Times New Roman"/>
          <w:b/>
          <w:bCs/>
          <w:sz w:val="40"/>
          <w:szCs w:val="40"/>
        </w:rPr>
        <w:br w:type="page"/>
      </w:r>
    </w:p>
    <w:p w14:paraId="431F5002" w14:textId="2A5B4971" w:rsidR="00FD5D9B" w:rsidRDefault="00FD5D9B" w:rsidP="00186536">
      <w:pPr>
        <w:pStyle w:val="Titre1"/>
        <w:rPr>
          <w:sz w:val="28"/>
          <w:lang w:val="en-US"/>
        </w:rPr>
      </w:pPr>
      <w:bookmarkStart w:id="3" w:name="_Toc436908930"/>
      <w:r>
        <w:rPr>
          <w:sz w:val="28"/>
          <w:lang w:val="en-US"/>
        </w:rPr>
        <w:lastRenderedPageBreak/>
        <w:t>1 How to add a User on BES12</w:t>
      </w:r>
      <w:bookmarkEnd w:id="3"/>
    </w:p>
    <w:p w14:paraId="234D46D4" w14:textId="77777777" w:rsidR="00FD5D9B" w:rsidRDefault="00FD5D9B" w:rsidP="00186536">
      <w:pPr>
        <w:pStyle w:val="Titre1"/>
        <w:rPr>
          <w:sz w:val="28"/>
          <w:lang w:val="en-US"/>
        </w:rPr>
      </w:pPr>
    </w:p>
    <w:p w14:paraId="3F005A23" w14:textId="44BA3653" w:rsidR="00FD5D9B" w:rsidRDefault="00FD5D9B" w:rsidP="00FD5D9B">
      <w:pPr>
        <w:rPr>
          <w:lang w:val="en-US"/>
        </w:rPr>
      </w:pPr>
      <w:r>
        <w:rPr>
          <w:lang w:val="en-US"/>
        </w:rPr>
        <w:t>For adding</w:t>
      </w:r>
      <w:r w:rsidR="0011035C">
        <w:rPr>
          <w:lang w:val="en-US"/>
        </w:rPr>
        <w:t xml:space="preserve"> (onboarding)</w:t>
      </w:r>
      <w:r>
        <w:rPr>
          <w:lang w:val="en-US"/>
        </w:rPr>
        <w:t xml:space="preserve"> a user to the BES12 Environment, the user needs to be in a specific Active Directory Group. The Active Directory Group is called </w:t>
      </w:r>
    </w:p>
    <w:p w14:paraId="12D020B4" w14:textId="0248CE6B" w:rsidR="00FD5D9B" w:rsidRDefault="00FD5D9B" w:rsidP="00FD5D9B">
      <w:pPr>
        <w:rPr>
          <w:lang w:val="en-US"/>
        </w:rPr>
      </w:pPr>
      <w:r w:rsidRPr="00FD5D9B">
        <w:rPr>
          <w:b/>
          <w:lang w:val="en-US"/>
        </w:rPr>
        <w:t>BES-DEFAULTUSER</w:t>
      </w:r>
      <w:r>
        <w:rPr>
          <w:lang w:val="en-US"/>
        </w:rPr>
        <w:t xml:space="preserve"> with the local prefix, for example </w:t>
      </w:r>
    </w:p>
    <w:p w14:paraId="6A83906E" w14:textId="0B52BE02" w:rsidR="00FD5D9B" w:rsidRPr="00C671AA" w:rsidRDefault="0011035C" w:rsidP="00C671AA">
      <w:pPr>
        <w:rPr>
          <w:b/>
          <w:lang w:val="en-US"/>
        </w:rPr>
      </w:pPr>
      <w:r>
        <w:rPr>
          <w:noProof/>
          <w:lang w:val="fr-FR" w:eastAsia="ja-JP"/>
        </w:rPr>
        <mc:AlternateContent>
          <mc:Choice Requires="wps">
            <w:drawing>
              <wp:anchor distT="0" distB="0" distL="114300" distR="114300" simplePos="0" relativeHeight="251717632" behindDoc="0" locked="0" layoutInCell="1" allowOverlap="1" wp14:anchorId="556E98C1" wp14:editId="6D361602">
                <wp:simplePos x="0" y="0"/>
                <wp:positionH relativeFrom="column">
                  <wp:posOffset>2852420</wp:posOffset>
                </wp:positionH>
                <wp:positionV relativeFrom="paragraph">
                  <wp:posOffset>1113790</wp:posOffset>
                </wp:positionV>
                <wp:extent cx="2962275" cy="247650"/>
                <wp:effectExtent l="0" t="0" r="28575" b="19050"/>
                <wp:wrapNone/>
                <wp:docPr id="25" name="Rechteck 25"/>
                <wp:cNvGraphicFramePr/>
                <a:graphic xmlns:a="http://schemas.openxmlformats.org/drawingml/2006/main">
                  <a:graphicData uri="http://schemas.microsoft.com/office/word/2010/wordprocessingShape">
                    <wps:wsp>
                      <wps:cNvSpPr/>
                      <wps:spPr>
                        <a:xfrm>
                          <a:off x="0" y="0"/>
                          <a:ext cx="2962275" cy="2476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3A785" id="Rechteck 25" o:spid="_x0000_s1026" style="position:absolute;margin-left:224.6pt;margin-top:87.7pt;width:233.2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" filled="f" strokecolor="#f54100 [3209]" strokeweight="2pt"/>
            </w:pict>
          </mc:Fallback>
        </mc:AlternateContent>
      </w:r>
      <w:r w:rsidR="00AA1C0E">
        <w:rPr>
          <w:b/>
          <w:lang w:val="en-US"/>
        </w:rPr>
        <w:t>FR</w:t>
      </w:r>
      <w:r w:rsidR="00C671AA">
        <w:rPr>
          <w:b/>
          <w:lang w:val="en-US"/>
        </w:rPr>
        <w:t>-CH</w:t>
      </w:r>
      <w:r w:rsidR="00FD5D9B" w:rsidRPr="00FD5D9B">
        <w:rPr>
          <w:b/>
          <w:lang w:val="en-US"/>
        </w:rPr>
        <w:t>-BES-DEFAULTUSER</w:t>
      </w:r>
      <w:r w:rsidR="00C671AA">
        <w:rPr>
          <w:b/>
          <w:lang w:val="en-US"/>
        </w:rPr>
        <w:t>.</w:t>
      </w:r>
    </w:p>
    <w:p w14:paraId="79329FD4" w14:textId="77777777" w:rsidR="0011035C" w:rsidRDefault="0011035C" w:rsidP="0011035C">
      <w:pPr>
        <w:rPr>
          <w:lang w:val="en-US"/>
        </w:rPr>
      </w:pPr>
      <w:r>
        <w:rPr>
          <w:lang w:val="en-US"/>
        </w:rPr>
        <w:t>The active directory groups are located within every local tree of the Active Directory</w:t>
      </w:r>
      <w:r w:rsidR="00C671AA">
        <w:rPr>
          <w:noProof/>
          <w:lang w:val="fr-FR" w:eastAsia="ja-JP"/>
        </w:rPr>
        <w:drawing>
          <wp:anchor distT="0" distB="0" distL="114300" distR="114300" simplePos="0" relativeHeight="251715584" behindDoc="1" locked="0" layoutInCell="1" allowOverlap="1" wp14:anchorId="2715F7C6" wp14:editId="7AE5339B">
            <wp:simplePos x="0" y="0"/>
            <wp:positionH relativeFrom="column">
              <wp:posOffset>-43180</wp:posOffset>
            </wp:positionH>
            <wp:positionV relativeFrom="paragraph">
              <wp:posOffset>198755</wp:posOffset>
            </wp:positionV>
            <wp:extent cx="5861685" cy="2352675"/>
            <wp:effectExtent l="38100" t="38100" r="43815" b="47625"/>
            <wp:wrapThrough wrapText="bothSides">
              <wp:wrapPolygon edited="0">
                <wp:start x="-140" y="-350"/>
                <wp:lineTo x="-140" y="21862"/>
                <wp:lineTo x="21691" y="21862"/>
                <wp:lineTo x="21691" y="-350"/>
                <wp:lineTo x="-140" y="-350"/>
              </wp:wrapPolygon>
            </wp:wrapThrough>
            <wp:docPr id="19" name="Grafik 19" descr="cid:image001.png@01D12DBA.279C0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DBA.279C0B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861685" cy="2352675"/>
                    </a:xfrm>
                    <a:prstGeom prst="rect">
                      <a:avLst/>
                    </a:prstGeom>
                    <a:noFill/>
                    <a:ln w="31750">
                      <a:solidFill>
                        <a:schemeClr val="accent1"/>
                      </a:solidFill>
                    </a:ln>
                  </pic:spPr>
                </pic:pic>
              </a:graphicData>
            </a:graphic>
            <wp14:sizeRelH relativeFrom="page">
              <wp14:pctWidth>0</wp14:pctWidth>
            </wp14:sizeRelH>
            <wp14:sizeRelV relativeFrom="page">
              <wp14:pctHeight>0</wp14:pctHeight>
            </wp14:sizeRelV>
          </wp:anchor>
        </w:drawing>
      </w:r>
      <w:r>
        <w:rPr>
          <w:lang w:val="en-US"/>
        </w:rPr>
        <w:t xml:space="preserve">. Those groups are located within the structure at the same position within the root of the organizational unit ‘Groups’ in the local tree of the regarded location. Adding users to these inherited groups enable the administration within the BES12 environment. </w:t>
      </w:r>
    </w:p>
    <w:p w14:paraId="5448C126" w14:textId="262A82E6" w:rsidR="00FD5D9B" w:rsidRDefault="0011035C" w:rsidP="0011035C">
      <w:pPr>
        <w:rPr>
          <w:sz w:val="28"/>
          <w:lang w:val="en-US"/>
        </w:rPr>
      </w:pPr>
      <w:r>
        <w:rPr>
          <w:lang w:val="en-US"/>
        </w:rPr>
        <w:t>The replication time between BES12 and AD is 30min, meaning at the latest of 30min after adding the user will appear within the BES console (Every full hour and half past an hour).</w:t>
      </w:r>
    </w:p>
    <w:p w14:paraId="496E695F" w14:textId="77777777" w:rsidR="00C671AA" w:rsidRDefault="00C671AA" w:rsidP="00186536">
      <w:pPr>
        <w:pStyle w:val="Titre1"/>
        <w:rPr>
          <w:sz w:val="28"/>
          <w:lang w:val="en-US"/>
        </w:rPr>
      </w:pPr>
    </w:p>
    <w:p w14:paraId="2BCD4924" w14:textId="16A471F6" w:rsidR="00C671AA" w:rsidRDefault="00C671AA" w:rsidP="00186536">
      <w:pPr>
        <w:pStyle w:val="Titre1"/>
        <w:rPr>
          <w:sz w:val="28"/>
          <w:lang w:val="en-US"/>
        </w:rPr>
      </w:pPr>
    </w:p>
    <w:p w14:paraId="7D7BA591" w14:textId="77777777" w:rsidR="00C671AA" w:rsidRDefault="00C671AA" w:rsidP="00186536">
      <w:pPr>
        <w:pStyle w:val="Titre1"/>
        <w:rPr>
          <w:sz w:val="28"/>
          <w:lang w:val="en-US"/>
        </w:rPr>
      </w:pPr>
    </w:p>
    <w:p w14:paraId="36C2D749" w14:textId="77777777" w:rsidR="0011035C" w:rsidRDefault="0011035C" w:rsidP="0011035C">
      <w:pPr>
        <w:rPr>
          <w:lang w:val="en-US"/>
        </w:rPr>
      </w:pPr>
    </w:p>
    <w:p w14:paraId="6BC9C9C8" w14:textId="77777777" w:rsidR="0011035C" w:rsidRDefault="0011035C" w:rsidP="0011035C">
      <w:pPr>
        <w:rPr>
          <w:lang w:val="en-US"/>
        </w:rPr>
      </w:pPr>
    </w:p>
    <w:p w14:paraId="374EFBB0" w14:textId="77777777" w:rsidR="0011035C" w:rsidRDefault="0011035C" w:rsidP="0011035C">
      <w:pPr>
        <w:rPr>
          <w:lang w:val="en-US"/>
        </w:rPr>
      </w:pPr>
    </w:p>
    <w:p w14:paraId="6C1A567E" w14:textId="77777777" w:rsidR="0011035C" w:rsidRDefault="0011035C" w:rsidP="0011035C">
      <w:pPr>
        <w:rPr>
          <w:lang w:val="en-US"/>
        </w:rPr>
      </w:pPr>
    </w:p>
    <w:p w14:paraId="49750B85" w14:textId="77777777" w:rsidR="0011035C" w:rsidRDefault="0011035C" w:rsidP="0011035C">
      <w:pPr>
        <w:rPr>
          <w:lang w:val="en-US"/>
        </w:rPr>
      </w:pPr>
    </w:p>
    <w:p w14:paraId="31AB77E9" w14:textId="77777777" w:rsidR="0011035C" w:rsidRDefault="0011035C" w:rsidP="0011035C">
      <w:pPr>
        <w:rPr>
          <w:lang w:val="en-US"/>
        </w:rPr>
      </w:pPr>
    </w:p>
    <w:p w14:paraId="47EC8733" w14:textId="77777777" w:rsidR="0011035C" w:rsidRDefault="0011035C" w:rsidP="0011035C">
      <w:pPr>
        <w:rPr>
          <w:lang w:val="en-US"/>
        </w:rPr>
      </w:pPr>
    </w:p>
    <w:p w14:paraId="1A23F479" w14:textId="77777777" w:rsidR="0011035C" w:rsidRDefault="0011035C" w:rsidP="0011035C">
      <w:pPr>
        <w:rPr>
          <w:lang w:val="en-US"/>
        </w:rPr>
      </w:pPr>
    </w:p>
    <w:p w14:paraId="70667CBA" w14:textId="77777777" w:rsidR="0011035C" w:rsidRPr="0011035C" w:rsidRDefault="0011035C" w:rsidP="0011035C">
      <w:pPr>
        <w:rPr>
          <w:lang w:val="en-US"/>
        </w:rPr>
      </w:pPr>
    </w:p>
    <w:p w14:paraId="38EF5509" w14:textId="76DC0B5D" w:rsidR="00186536" w:rsidRPr="005B1EBE" w:rsidRDefault="0011035C" w:rsidP="00186536">
      <w:pPr>
        <w:pStyle w:val="Titre1"/>
        <w:rPr>
          <w:sz w:val="28"/>
          <w:lang w:val="en-US"/>
        </w:rPr>
      </w:pPr>
      <w:bookmarkStart w:id="4" w:name="_Toc436908931"/>
      <w:r>
        <w:rPr>
          <w:sz w:val="28"/>
          <w:lang w:val="en-US"/>
        </w:rPr>
        <w:t>2</w:t>
      </w:r>
      <w:r w:rsidR="00186536" w:rsidRPr="005B1EBE">
        <w:rPr>
          <w:sz w:val="28"/>
          <w:lang w:val="en-US"/>
        </w:rPr>
        <w:t xml:space="preserve"> How to add/delete a Device on BES12</w:t>
      </w:r>
      <w:bookmarkEnd w:id="4"/>
    </w:p>
    <w:p w14:paraId="509E117C" w14:textId="77777777" w:rsidR="00186536" w:rsidRDefault="00186536" w:rsidP="00186536">
      <w:pPr>
        <w:rPr>
          <w:lang w:val="en-US"/>
        </w:rPr>
      </w:pPr>
    </w:p>
    <w:p w14:paraId="5B11AC5E" w14:textId="44DC9F2C" w:rsidR="00186536" w:rsidRDefault="00186536" w:rsidP="00186536">
      <w:pPr>
        <w:rPr>
          <w:lang w:val="en-US"/>
        </w:rPr>
      </w:pPr>
      <w:r>
        <w:rPr>
          <w:lang w:val="en-US"/>
        </w:rPr>
        <w:t xml:space="preserve">When activating a new Device for a specific user, use the BES12 Admin Console under: </w:t>
      </w:r>
      <w:hyperlink r:id="rId15" w:history="1">
        <w:r w:rsidRPr="008664C3">
          <w:rPr>
            <w:rStyle w:val="Lienhypertexte"/>
            <w:lang w:val="en-US"/>
          </w:rPr>
          <w:t>https://de-do-bes01.ads.wilo.de/admin/</w:t>
        </w:r>
      </w:hyperlink>
      <w:r>
        <w:rPr>
          <w:lang w:val="en-US"/>
        </w:rPr>
        <w:br/>
        <w:t>Use your</w:t>
      </w:r>
      <w:r w:rsidR="00C92BBF">
        <w:rPr>
          <w:lang w:val="en-US"/>
        </w:rPr>
        <w:t xml:space="preserve"> winlogon</w:t>
      </w:r>
      <w:r>
        <w:rPr>
          <w:lang w:val="en-US"/>
        </w:rPr>
        <w:t xml:space="preserve"> credentials and the domain “</w:t>
      </w:r>
      <w:r w:rsidRPr="008664C3">
        <w:rPr>
          <w:b/>
          <w:lang w:val="en-US"/>
        </w:rPr>
        <w:t>wilo</w:t>
      </w:r>
      <w:r>
        <w:rPr>
          <w:lang w:val="en-US"/>
        </w:rPr>
        <w:t>” to log in.</w:t>
      </w:r>
    </w:p>
    <w:p w14:paraId="500E88AF" w14:textId="77777777" w:rsidR="00186536" w:rsidRDefault="00186536" w:rsidP="00186536">
      <w:pPr>
        <w:rPr>
          <w:lang w:val="en-US"/>
        </w:rPr>
      </w:pPr>
    </w:p>
    <w:p w14:paraId="589E890D" w14:textId="6C6AF37C" w:rsidR="00186536" w:rsidRDefault="0011035C" w:rsidP="00186536">
      <w:pPr>
        <w:pStyle w:val="Titre2"/>
        <w:rPr>
          <w:lang w:val="en-US"/>
        </w:rPr>
      </w:pPr>
      <w:bookmarkStart w:id="5" w:name="_Toc436908932"/>
      <w:r>
        <w:rPr>
          <w:lang w:val="en-US"/>
        </w:rPr>
        <w:lastRenderedPageBreak/>
        <w:t>2</w:t>
      </w:r>
      <w:r w:rsidR="00186536">
        <w:rPr>
          <w:lang w:val="en-US"/>
        </w:rPr>
        <w:t>.1. Adding a Device</w:t>
      </w:r>
      <w:r w:rsidR="00AA57C0">
        <w:rPr>
          <w:lang w:val="en-US"/>
        </w:rPr>
        <w:t xml:space="preserve"> on BES12</w:t>
      </w:r>
      <w:bookmarkEnd w:id="5"/>
    </w:p>
    <w:p w14:paraId="54FC8BA4" w14:textId="6FFC05B0" w:rsidR="00186536" w:rsidRPr="00A67EAE" w:rsidRDefault="00186536" w:rsidP="0042473A">
      <w:pPr>
        <w:pStyle w:val="Paragraphedeliste"/>
        <w:numPr>
          <w:ilvl w:val="0"/>
          <w:numId w:val="3"/>
        </w:numPr>
        <w:rPr>
          <w:lang w:val="en-US"/>
        </w:rPr>
      </w:pPr>
      <w:r w:rsidRPr="00A67EAE">
        <w:rPr>
          <w:lang w:val="en-US"/>
        </w:rPr>
        <w:t>Search for the User you want to add a device to.</w:t>
      </w:r>
    </w:p>
    <w:p w14:paraId="127C0599" w14:textId="77777777" w:rsidR="002F7138" w:rsidRPr="008664C3" w:rsidRDefault="002F7138" w:rsidP="00186536">
      <w:pPr>
        <w:rPr>
          <w:lang w:val="en-US"/>
        </w:rPr>
      </w:pPr>
    </w:p>
    <w:p w14:paraId="0C7500C9" w14:textId="588792D9" w:rsidR="00BA36DC" w:rsidRDefault="002F7138" w:rsidP="00457988">
      <w:pPr>
        <w:rPr>
          <w:lang w:val="en-US"/>
        </w:rPr>
      </w:pPr>
      <w:r>
        <w:rPr>
          <w:noProof/>
          <w:lang w:val="fr-FR" w:eastAsia="ja-JP"/>
        </w:rPr>
        <w:drawing>
          <wp:inline distT="0" distB="0" distL="0" distR="0" wp14:anchorId="3AEF8CBC" wp14:editId="10A5322B">
            <wp:extent cx="5039360" cy="2076564"/>
            <wp:effectExtent l="38100" t="38100" r="46990" b="38100"/>
            <wp:docPr id="2" name="Grafik 2" descr="imb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b_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360" cy="2076564"/>
                    </a:xfrm>
                    <a:prstGeom prst="rect">
                      <a:avLst/>
                    </a:prstGeom>
                    <a:noFill/>
                    <a:ln w="31750">
                      <a:solidFill>
                        <a:schemeClr val="accent1"/>
                      </a:solidFill>
                    </a:ln>
                  </pic:spPr>
                </pic:pic>
              </a:graphicData>
            </a:graphic>
          </wp:inline>
        </w:drawing>
      </w:r>
    </w:p>
    <w:p w14:paraId="32731531" w14:textId="77777777" w:rsidR="002F7138" w:rsidRDefault="002F7138" w:rsidP="00457988">
      <w:pPr>
        <w:rPr>
          <w:lang w:val="en-US"/>
        </w:rPr>
      </w:pPr>
    </w:p>
    <w:p w14:paraId="392DF9A6" w14:textId="33CF26E7" w:rsidR="00CF4A51" w:rsidRPr="00A67EAE" w:rsidRDefault="00DB74A3" w:rsidP="0042473A">
      <w:pPr>
        <w:pStyle w:val="Paragraphedeliste"/>
        <w:numPr>
          <w:ilvl w:val="0"/>
          <w:numId w:val="3"/>
        </w:numPr>
        <w:rPr>
          <w:lang w:val="en-US"/>
        </w:rPr>
      </w:pPr>
      <w:r w:rsidRPr="00A67EAE">
        <w:rPr>
          <w:lang w:val="en-US"/>
        </w:rPr>
        <w:t>Click on the found user.</w:t>
      </w:r>
    </w:p>
    <w:p w14:paraId="2D143E57" w14:textId="77777777" w:rsidR="00CF4A51" w:rsidRDefault="00CF4A51" w:rsidP="00457988">
      <w:pPr>
        <w:rPr>
          <w:lang w:val="en-US"/>
        </w:rPr>
      </w:pPr>
    </w:p>
    <w:p w14:paraId="6980AF18" w14:textId="77777777" w:rsidR="00DB74A3" w:rsidRDefault="00DB74A3" w:rsidP="00457988">
      <w:pPr>
        <w:rPr>
          <w:lang w:val="en-US"/>
        </w:rPr>
      </w:pPr>
      <w:r>
        <w:rPr>
          <w:noProof/>
          <w:lang w:val="fr-FR" w:eastAsia="ja-JP"/>
        </w:rPr>
        <w:drawing>
          <wp:inline distT="0" distB="0" distL="0" distR="0" wp14:anchorId="66867393" wp14:editId="7586479E">
            <wp:extent cx="5039360" cy="2811249"/>
            <wp:effectExtent l="38100" t="38100" r="46990" b="46355"/>
            <wp:docPr id="239" name="Grafik 239" descr="imb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b_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2811249"/>
                    </a:xfrm>
                    <a:prstGeom prst="rect">
                      <a:avLst/>
                    </a:prstGeom>
                    <a:noFill/>
                    <a:ln w="31750">
                      <a:solidFill>
                        <a:schemeClr val="accent1"/>
                      </a:solidFill>
                    </a:ln>
                  </pic:spPr>
                </pic:pic>
              </a:graphicData>
            </a:graphic>
          </wp:inline>
        </w:drawing>
      </w:r>
    </w:p>
    <w:p w14:paraId="4BA94529" w14:textId="77777777" w:rsidR="009E0271" w:rsidRDefault="009E0271" w:rsidP="009E0271">
      <w:pPr>
        <w:pStyle w:val="Paragraphedeliste"/>
        <w:rPr>
          <w:lang w:val="en-US"/>
        </w:rPr>
      </w:pPr>
    </w:p>
    <w:p w14:paraId="37CF1881" w14:textId="77777777" w:rsidR="009E0271" w:rsidRDefault="009E0271" w:rsidP="009E0271">
      <w:pPr>
        <w:pStyle w:val="Paragraphedeliste"/>
        <w:rPr>
          <w:lang w:val="en-US"/>
        </w:rPr>
      </w:pPr>
    </w:p>
    <w:p w14:paraId="3A05D2F4" w14:textId="08CA0928" w:rsidR="00DB74A3" w:rsidRPr="00A67EAE" w:rsidRDefault="00DB74A3" w:rsidP="0042473A">
      <w:pPr>
        <w:pStyle w:val="Paragraphedeliste"/>
        <w:numPr>
          <w:ilvl w:val="0"/>
          <w:numId w:val="3"/>
        </w:numPr>
        <w:rPr>
          <w:lang w:val="en-US"/>
        </w:rPr>
      </w:pPr>
      <w:r w:rsidRPr="00A67EAE">
        <w:rPr>
          <w:lang w:val="en-US"/>
        </w:rPr>
        <w:t>Then click on “Set Activation Password”.</w:t>
      </w:r>
    </w:p>
    <w:p w14:paraId="7A12C983" w14:textId="77777777" w:rsidR="00DB74A3" w:rsidRDefault="00DB74A3" w:rsidP="00457988">
      <w:pPr>
        <w:rPr>
          <w:lang w:val="en-US"/>
        </w:rPr>
      </w:pPr>
    </w:p>
    <w:p w14:paraId="16D8487E" w14:textId="2FABC019" w:rsidR="00DB74A3" w:rsidRDefault="00DB74A3" w:rsidP="00457988">
      <w:pPr>
        <w:rPr>
          <w:lang w:val="en-US"/>
        </w:rPr>
      </w:pPr>
      <w:r>
        <w:rPr>
          <w:noProof/>
          <w:lang w:val="fr-FR" w:eastAsia="ja-JP"/>
        </w:rPr>
        <w:lastRenderedPageBreak/>
        <w:drawing>
          <wp:inline distT="0" distB="0" distL="0" distR="0" wp14:anchorId="7C60BE01" wp14:editId="42E6B8C4">
            <wp:extent cx="5039360" cy="4995842"/>
            <wp:effectExtent l="38100" t="38100" r="46990" b="33655"/>
            <wp:docPr id="263" name="Grafik 263" descr="imb_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b__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360" cy="4995842"/>
                    </a:xfrm>
                    <a:prstGeom prst="rect">
                      <a:avLst/>
                    </a:prstGeom>
                    <a:noFill/>
                    <a:ln w="31750">
                      <a:solidFill>
                        <a:schemeClr val="accent1"/>
                      </a:solidFill>
                    </a:ln>
                  </pic:spPr>
                </pic:pic>
              </a:graphicData>
            </a:graphic>
          </wp:inline>
        </w:drawing>
      </w:r>
    </w:p>
    <w:p w14:paraId="3B7673A8" w14:textId="77777777" w:rsidR="00DB74A3" w:rsidRDefault="00DB74A3" w:rsidP="00457988">
      <w:pPr>
        <w:rPr>
          <w:lang w:val="en-US"/>
        </w:rPr>
      </w:pPr>
    </w:p>
    <w:p w14:paraId="3507C328" w14:textId="77777777" w:rsidR="00DB74A3" w:rsidRDefault="00DB74A3" w:rsidP="00457988">
      <w:pPr>
        <w:rPr>
          <w:lang w:val="en-US"/>
        </w:rPr>
      </w:pPr>
    </w:p>
    <w:p w14:paraId="05D6B55E" w14:textId="77777777" w:rsidR="00DB74A3" w:rsidRDefault="00DB74A3" w:rsidP="00457988">
      <w:pPr>
        <w:rPr>
          <w:lang w:val="en-US"/>
        </w:rPr>
      </w:pPr>
    </w:p>
    <w:p w14:paraId="18F896D7" w14:textId="77777777" w:rsidR="00DB74A3" w:rsidRDefault="00DB74A3" w:rsidP="00457988">
      <w:pPr>
        <w:rPr>
          <w:lang w:val="en-US"/>
        </w:rPr>
      </w:pPr>
    </w:p>
    <w:p w14:paraId="13BF78B8" w14:textId="77777777" w:rsidR="00DB74A3" w:rsidRDefault="00DB74A3" w:rsidP="00457988">
      <w:pPr>
        <w:rPr>
          <w:lang w:val="en-US"/>
        </w:rPr>
      </w:pPr>
    </w:p>
    <w:p w14:paraId="3386F0AE" w14:textId="77777777" w:rsidR="00DB74A3" w:rsidRDefault="00DB74A3" w:rsidP="00457988">
      <w:pPr>
        <w:rPr>
          <w:lang w:val="en-US"/>
        </w:rPr>
      </w:pPr>
    </w:p>
    <w:p w14:paraId="5ACC01C6" w14:textId="77777777" w:rsidR="00DB74A3" w:rsidRDefault="00DB74A3" w:rsidP="00457988">
      <w:pPr>
        <w:rPr>
          <w:lang w:val="en-US"/>
        </w:rPr>
      </w:pPr>
    </w:p>
    <w:p w14:paraId="5F6CFC78" w14:textId="77777777" w:rsidR="00DB74A3" w:rsidRDefault="00DB74A3" w:rsidP="00457988">
      <w:pPr>
        <w:rPr>
          <w:lang w:val="en-US"/>
        </w:rPr>
      </w:pPr>
    </w:p>
    <w:p w14:paraId="731E64E0" w14:textId="77777777" w:rsidR="00DB74A3" w:rsidRDefault="00DB74A3" w:rsidP="00457988">
      <w:pPr>
        <w:rPr>
          <w:lang w:val="en-US"/>
        </w:rPr>
      </w:pPr>
    </w:p>
    <w:p w14:paraId="7010EB0B" w14:textId="77777777" w:rsidR="00DB74A3" w:rsidRDefault="00DB74A3" w:rsidP="00457988">
      <w:pPr>
        <w:rPr>
          <w:lang w:val="en-US"/>
        </w:rPr>
      </w:pPr>
    </w:p>
    <w:p w14:paraId="541606FF" w14:textId="77777777" w:rsidR="00DB74A3" w:rsidRDefault="00DB74A3" w:rsidP="00457988">
      <w:pPr>
        <w:rPr>
          <w:lang w:val="en-US"/>
        </w:rPr>
      </w:pPr>
    </w:p>
    <w:p w14:paraId="007257E8" w14:textId="62FBA65F" w:rsidR="00DB74A3" w:rsidRPr="00A67EAE" w:rsidRDefault="00DB74A3" w:rsidP="0042473A">
      <w:pPr>
        <w:pStyle w:val="Paragraphedeliste"/>
        <w:numPr>
          <w:ilvl w:val="0"/>
          <w:numId w:val="3"/>
        </w:numPr>
        <w:rPr>
          <w:lang w:val="en-US"/>
        </w:rPr>
      </w:pPr>
      <w:r w:rsidRPr="00A67EAE">
        <w:rPr>
          <w:lang w:val="en-US"/>
        </w:rPr>
        <w:t xml:space="preserve">After this you can choose </w:t>
      </w:r>
      <w:r w:rsidR="00AA57C0" w:rsidRPr="00A67EAE">
        <w:rPr>
          <w:lang w:val="en-US"/>
        </w:rPr>
        <w:t>whether</w:t>
      </w:r>
      <w:r w:rsidRPr="00A67EAE">
        <w:rPr>
          <w:lang w:val="en-US"/>
        </w:rPr>
        <w:t xml:space="preserve"> you want to add a specific password or let BES12 generate one. Click on save when done.</w:t>
      </w:r>
    </w:p>
    <w:p w14:paraId="4A3FC63A" w14:textId="3DA31920" w:rsidR="00DB74A3" w:rsidRDefault="00DB74A3" w:rsidP="00457988">
      <w:pPr>
        <w:rPr>
          <w:lang w:val="en-US"/>
        </w:rPr>
      </w:pPr>
      <w:r>
        <w:rPr>
          <w:lang w:val="en-US"/>
        </w:rPr>
        <w:lastRenderedPageBreak/>
        <w:br/>
      </w:r>
      <w:r>
        <w:rPr>
          <w:noProof/>
          <w:lang w:val="fr-FR" w:eastAsia="ja-JP"/>
        </w:rPr>
        <w:drawing>
          <wp:inline distT="0" distB="0" distL="0" distR="0" wp14:anchorId="0DD93426" wp14:editId="20F4BE1E">
            <wp:extent cx="5039360" cy="3196544"/>
            <wp:effectExtent l="38100" t="38100" r="27940" b="42545"/>
            <wp:docPr id="267" name="Grafik 267" descr="imb_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b__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360" cy="3196544"/>
                    </a:xfrm>
                    <a:prstGeom prst="rect">
                      <a:avLst/>
                    </a:prstGeom>
                    <a:noFill/>
                    <a:ln w="31750">
                      <a:solidFill>
                        <a:schemeClr val="accent1"/>
                      </a:solidFill>
                    </a:ln>
                  </pic:spPr>
                </pic:pic>
              </a:graphicData>
            </a:graphic>
          </wp:inline>
        </w:drawing>
      </w:r>
    </w:p>
    <w:p w14:paraId="682E4123" w14:textId="77777777" w:rsidR="00DB74A3" w:rsidRDefault="00DB74A3" w:rsidP="00457988">
      <w:pPr>
        <w:rPr>
          <w:lang w:val="en-US"/>
        </w:rPr>
      </w:pPr>
    </w:p>
    <w:p w14:paraId="5185DD6A" w14:textId="4A35C775" w:rsidR="00DB74A3" w:rsidRPr="00A67EAE" w:rsidRDefault="00DB74A3" w:rsidP="0042473A">
      <w:pPr>
        <w:pStyle w:val="Paragraphedeliste"/>
        <w:numPr>
          <w:ilvl w:val="0"/>
          <w:numId w:val="3"/>
        </w:numPr>
        <w:rPr>
          <w:lang w:val="en-US"/>
        </w:rPr>
      </w:pPr>
      <w:r w:rsidRPr="00A67EAE">
        <w:rPr>
          <w:lang w:val="en-US"/>
        </w:rPr>
        <w:t>After this the user will</w:t>
      </w:r>
      <w:r w:rsidR="00A67EAE">
        <w:rPr>
          <w:lang w:val="en-US"/>
        </w:rPr>
        <w:t xml:space="preserve"> get two</w:t>
      </w:r>
      <w:r w:rsidRPr="00A67EAE">
        <w:rPr>
          <w:lang w:val="en-US"/>
        </w:rPr>
        <w:t xml:space="preserve"> E-mails. The first one contains the password needed to connect to BES12 with your device. The second one contains the used work e-mail address and the activation user name</w:t>
      </w:r>
      <w:r w:rsidR="00AA57C0" w:rsidRPr="00A67EAE">
        <w:rPr>
          <w:lang w:val="en-US"/>
        </w:rPr>
        <w:t>. There is also a short video-tutorial for the user how to download the needed BES12 App from the Apple App Store.</w:t>
      </w:r>
    </w:p>
    <w:p w14:paraId="147B7C8D" w14:textId="77777777" w:rsidR="00AA57C0" w:rsidRDefault="00AA57C0" w:rsidP="00457988">
      <w:pPr>
        <w:rPr>
          <w:lang w:val="en-US"/>
        </w:rPr>
      </w:pPr>
    </w:p>
    <w:p w14:paraId="6065D8E7" w14:textId="048C7D5A" w:rsidR="00AA57C0" w:rsidRPr="00CF4A51" w:rsidRDefault="0011035C" w:rsidP="00AA57C0">
      <w:pPr>
        <w:pStyle w:val="Titre3"/>
        <w:rPr>
          <w:sz w:val="26"/>
          <w:szCs w:val="26"/>
          <w:lang w:val="en-US"/>
        </w:rPr>
      </w:pPr>
      <w:bookmarkStart w:id="6" w:name="_Toc436908933"/>
      <w:r>
        <w:rPr>
          <w:sz w:val="26"/>
          <w:szCs w:val="26"/>
          <w:lang w:val="en-US"/>
        </w:rPr>
        <w:t>2</w:t>
      </w:r>
      <w:r w:rsidR="00AA57C0" w:rsidRPr="00CF4A51">
        <w:rPr>
          <w:sz w:val="26"/>
          <w:szCs w:val="26"/>
          <w:lang w:val="en-US"/>
        </w:rPr>
        <w:t>.1.1. DEP Apple iPhones</w:t>
      </w:r>
      <w:bookmarkEnd w:id="6"/>
    </w:p>
    <w:p w14:paraId="4C78E466" w14:textId="7BD8E8D1" w:rsidR="00AA57C0" w:rsidRDefault="00CF4A51" w:rsidP="00AA57C0">
      <w:pPr>
        <w:rPr>
          <w:lang w:val="en-US"/>
        </w:rPr>
      </w:pPr>
      <w:r>
        <w:rPr>
          <w:noProof/>
          <w:lang w:val="fr-FR" w:eastAsia="ja-JP"/>
        </w:rPr>
        <w:drawing>
          <wp:anchor distT="0" distB="0" distL="114300" distR="114300" simplePos="0" relativeHeight="251658240" behindDoc="1" locked="0" layoutInCell="1" allowOverlap="1" wp14:anchorId="3C3FE36A" wp14:editId="633F5F2F">
            <wp:simplePos x="0" y="0"/>
            <wp:positionH relativeFrom="column">
              <wp:posOffset>3776345</wp:posOffset>
            </wp:positionH>
            <wp:positionV relativeFrom="paragraph">
              <wp:posOffset>48895</wp:posOffset>
            </wp:positionV>
            <wp:extent cx="1416295" cy="2520000"/>
            <wp:effectExtent l="38100" t="38100" r="31750" b="33020"/>
            <wp:wrapThrough wrapText="bothSides">
              <wp:wrapPolygon edited="0">
                <wp:start x="-581" y="-327"/>
                <wp:lineTo x="-581" y="21720"/>
                <wp:lineTo x="21794" y="21720"/>
                <wp:lineTo x="21794" y="-327"/>
                <wp:lineTo x="-581" y="-327"/>
              </wp:wrapPolygon>
            </wp:wrapThrough>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6295" cy="2520000"/>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AA57C0">
        <w:rPr>
          <w:lang w:val="en-US"/>
        </w:rPr>
        <w:t>If your device is tagged as an Apple DEP (Device Enrollment Program) device, the configuration on the device itself is quickly done.</w:t>
      </w:r>
    </w:p>
    <w:p w14:paraId="1D6A77E6" w14:textId="79BA5196" w:rsidR="00AA57C0" w:rsidRDefault="00AA57C0" w:rsidP="00AA57C0">
      <w:pPr>
        <w:rPr>
          <w:lang w:val="en-US"/>
        </w:rPr>
      </w:pPr>
    </w:p>
    <w:p w14:paraId="7F65BEF4" w14:textId="1D3DC352" w:rsidR="00CF4A51" w:rsidRPr="00FA054B" w:rsidRDefault="00AA57C0" w:rsidP="0042473A">
      <w:pPr>
        <w:pStyle w:val="Paragraphedeliste"/>
        <w:numPr>
          <w:ilvl w:val="0"/>
          <w:numId w:val="2"/>
        </w:numPr>
        <w:rPr>
          <w:lang w:val="en-US"/>
        </w:rPr>
      </w:pPr>
      <w:r w:rsidRPr="00FA054B">
        <w:rPr>
          <w:lang w:val="en-US"/>
        </w:rPr>
        <w:t>This is the start-screen on a freshly reset or purchased Apple iPhone.</w:t>
      </w:r>
    </w:p>
    <w:p w14:paraId="3BC84476" w14:textId="22E21461" w:rsidR="00CF4A51" w:rsidRDefault="00CF4A51" w:rsidP="00AA57C0">
      <w:pPr>
        <w:rPr>
          <w:lang w:val="en-US"/>
        </w:rPr>
      </w:pPr>
    </w:p>
    <w:p w14:paraId="6C17919E" w14:textId="77777777" w:rsidR="00CF4A51" w:rsidRDefault="00CF4A51" w:rsidP="00AA57C0">
      <w:pPr>
        <w:rPr>
          <w:lang w:val="en-US"/>
        </w:rPr>
      </w:pPr>
    </w:p>
    <w:p w14:paraId="5F3A4EFC" w14:textId="77777777" w:rsidR="00CF4A51" w:rsidRDefault="00CF4A51" w:rsidP="00AA57C0">
      <w:pPr>
        <w:rPr>
          <w:lang w:val="en-US"/>
        </w:rPr>
      </w:pPr>
    </w:p>
    <w:p w14:paraId="5AF50BA9" w14:textId="77777777" w:rsidR="00CF4A51" w:rsidRDefault="00CF4A51" w:rsidP="00AA57C0">
      <w:pPr>
        <w:rPr>
          <w:lang w:val="en-US"/>
        </w:rPr>
      </w:pPr>
    </w:p>
    <w:p w14:paraId="05CD44BD" w14:textId="77777777" w:rsidR="00CF4A51" w:rsidRDefault="00CF4A51" w:rsidP="00AA57C0">
      <w:pPr>
        <w:rPr>
          <w:lang w:val="en-US"/>
        </w:rPr>
      </w:pPr>
    </w:p>
    <w:p w14:paraId="6649D63A" w14:textId="77777777" w:rsidR="00CF4A51" w:rsidRDefault="00CF4A51" w:rsidP="00AA57C0">
      <w:pPr>
        <w:rPr>
          <w:lang w:val="en-US"/>
        </w:rPr>
      </w:pPr>
    </w:p>
    <w:p w14:paraId="39AC6B14" w14:textId="0DE5107F" w:rsidR="00CF4A51" w:rsidRPr="00CF4A51" w:rsidRDefault="00CF4A51" w:rsidP="0042473A">
      <w:pPr>
        <w:pStyle w:val="Paragraphedeliste"/>
        <w:numPr>
          <w:ilvl w:val="0"/>
          <w:numId w:val="2"/>
        </w:numPr>
        <w:rPr>
          <w:lang w:val="en-US"/>
        </w:rPr>
      </w:pPr>
      <w:r>
        <w:rPr>
          <w:noProof/>
          <w:lang w:val="fr-FR" w:eastAsia="ja-JP"/>
        </w:rPr>
        <w:lastRenderedPageBreak/>
        <w:drawing>
          <wp:anchor distT="0" distB="0" distL="114300" distR="114300" simplePos="0" relativeHeight="251659264" behindDoc="1" locked="0" layoutInCell="1" allowOverlap="1" wp14:anchorId="5F29946C" wp14:editId="4C3A6025">
            <wp:simplePos x="0" y="0"/>
            <wp:positionH relativeFrom="column">
              <wp:posOffset>3376930</wp:posOffset>
            </wp:positionH>
            <wp:positionV relativeFrom="paragraph">
              <wp:posOffset>-644525</wp:posOffset>
            </wp:positionV>
            <wp:extent cx="1617980" cy="2879725"/>
            <wp:effectExtent l="38100" t="38100" r="39370" b="34925"/>
            <wp:wrapThrough wrapText="bothSides">
              <wp:wrapPolygon edited="0">
                <wp:start x="-509" y="-286"/>
                <wp:lineTo x="-509" y="21719"/>
                <wp:lineTo x="21871" y="21719"/>
                <wp:lineTo x="21871" y="-286"/>
                <wp:lineTo x="-509" y="-286"/>
              </wp:wrapPolygon>
            </wp:wrapThrough>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980"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Pr="00CF4A51">
        <w:rPr>
          <w:lang w:val="en-US"/>
        </w:rPr>
        <w:t>After the start-screen you have to choose your preferred language and the country setting up the iPhone for.</w:t>
      </w:r>
    </w:p>
    <w:p w14:paraId="7CA861F3" w14:textId="77777777" w:rsidR="00CF4A51" w:rsidRDefault="00CF4A51" w:rsidP="00AA57C0">
      <w:pPr>
        <w:rPr>
          <w:lang w:val="en-US"/>
        </w:rPr>
      </w:pPr>
    </w:p>
    <w:p w14:paraId="62C29904" w14:textId="77777777" w:rsidR="00CF4A51" w:rsidRDefault="00CF4A51" w:rsidP="00AA57C0">
      <w:pPr>
        <w:rPr>
          <w:lang w:val="en-US"/>
        </w:rPr>
      </w:pPr>
    </w:p>
    <w:p w14:paraId="5E752477" w14:textId="77777777" w:rsidR="00CF4A51" w:rsidRDefault="00CF4A51" w:rsidP="00AA57C0">
      <w:pPr>
        <w:rPr>
          <w:lang w:val="en-US"/>
        </w:rPr>
      </w:pPr>
    </w:p>
    <w:p w14:paraId="4F04C64A" w14:textId="77777777" w:rsidR="00CF4A51" w:rsidRDefault="00CF4A51" w:rsidP="00AA57C0">
      <w:pPr>
        <w:rPr>
          <w:lang w:val="en-US"/>
        </w:rPr>
      </w:pPr>
    </w:p>
    <w:p w14:paraId="0537F5A7" w14:textId="77777777" w:rsidR="00CF4A51" w:rsidRDefault="00CF4A51" w:rsidP="00AA57C0">
      <w:pPr>
        <w:rPr>
          <w:lang w:val="en-US"/>
        </w:rPr>
      </w:pPr>
    </w:p>
    <w:p w14:paraId="4ED7C94E" w14:textId="77777777" w:rsidR="00CF4A51" w:rsidRDefault="00CF4A51" w:rsidP="00AA57C0">
      <w:pPr>
        <w:rPr>
          <w:lang w:val="en-US"/>
        </w:rPr>
      </w:pPr>
    </w:p>
    <w:p w14:paraId="475293AC" w14:textId="77777777" w:rsidR="00CF4A51" w:rsidRDefault="00CF4A51" w:rsidP="00AA57C0">
      <w:pPr>
        <w:rPr>
          <w:lang w:val="en-US"/>
        </w:rPr>
      </w:pPr>
    </w:p>
    <w:p w14:paraId="45F7FB43" w14:textId="77777777" w:rsidR="00CF4A51" w:rsidRDefault="00CF4A51" w:rsidP="00AA57C0">
      <w:pPr>
        <w:rPr>
          <w:lang w:val="en-US"/>
        </w:rPr>
      </w:pPr>
    </w:p>
    <w:p w14:paraId="556F01A5" w14:textId="77777777" w:rsidR="00CF4A51" w:rsidRDefault="00CF4A51" w:rsidP="00AA57C0">
      <w:pPr>
        <w:rPr>
          <w:lang w:val="en-US"/>
        </w:rPr>
      </w:pPr>
    </w:p>
    <w:p w14:paraId="1E9EFBA6" w14:textId="0B89D317" w:rsidR="00CF4A51" w:rsidRDefault="005D400D" w:rsidP="00AA57C0">
      <w:pPr>
        <w:rPr>
          <w:lang w:val="en-US"/>
        </w:rPr>
      </w:pPr>
      <w:r>
        <w:rPr>
          <w:noProof/>
          <w:lang w:val="fr-FR" w:eastAsia="ja-JP"/>
        </w:rPr>
        <w:drawing>
          <wp:anchor distT="0" distB="0" distL="114300" distR="114300" simplePos="0" relativeHeight="251660288" behindDoc="1" locked="0" layoutInCell="1" allowOverlap="1" wp14:anchorId="5FCCD70E" wp14:editId="4173D2AD">
            <wp:simplePos x="0" y="0"/>
            <wp:positionH relativeFrom="column">
              <wp:posOffset>3357880</wp:posOffset>
            </wp:positionH>
            <wp:positionV relativeFrom="paragraph">
              <wp:posOffset>184150</wp:posOffset>
            </wp:positionV>
            <wp:extent cx="1617980" cy="2879725"/>
            <wp:effectExtent l="38100" t="38100" r="39370" b="34925"/>
            <wp:wrapThrough wrapText="bothSides">
              <wp:wrapPolygon edited="0">
                <wp:start x="-509" y="-286"/>
                <wp:lineTo x="-509" y="21719"/>
                <wp:lineTo x="21871" y="21719"/>
                <wp:lineTo x="21871" y="-286"/>
                <wp:lineTo x="-509" y="-286"/>
              </wp:wrapPolygon>
            </wp:wrapThrough>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7980"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p>
    <w:p w14:paraId="0BD96788" w14:textId="77777777" w:rsidR="00A67EAE" w:rsidRDefault="00A67EAE" w:rsidP="00A67EAE">
      <w:pPr>
        <w:pStyle w:val="Paragraphedeliste"/>
        <w:ind w:left="1080"/>
        <w:rPr>
          <w:lang w:val="en-US"/>
        </w:rPr>
      </w:pPr>
    </w:p>
    <w:p w14:paraId="5428C793" w14:textId="5349FEA8" w:rsidR="00CF4A51" w:rsidRPr="00CF4A51" w:rsidRDefault="005D400D" w:rsidP="0042473A">
      <w:pPr>
        <w:pStyle w:val="Paragraphedeliste"/>
        <w:numPr>
          <w:ilvl w:val="0"/>
          <w:numId w:val="2"/>
        </w:numPr>
        <w:rPr>
          <w:lang w:val="en-US"/>
        </w:rPr>
      </w:pPr>
      <w:r>
        <w:rPr>
          <w:lang w:val="en-US"/>
        </w:rPr>
        <w:t>Unlock your SIM card with your PIN and wait for the device getting a connection to the cellular network. This may take a few minutes</w:t>
      </w:r>
      <w:r w:rsidR="00E440D8">
        <w:rPr>
          <w:lang w:val="en-US"/>
        </w:rPr>
        <w:t xml:space="preserve"> until the device finds mobile service</w:t>
      </w:r>
      <w:r>
        <w:rPr>
          <w:lang w:val="en-US"/>
        </w:rPr>
        <w:t>. As soon as the field gets available tap on “Use Cellular Connection”</w:t>
      </w:r>
      <w:r w:rsidR="00A67EAE">
        <w:rPr>
          <w:lang w:val="en-US"/>
        </w:rPr>
        <w:t xml:space="preserve">. If you don’t have a sim card to use, you need to connect to </w:t>
      </w:r>
      <w:r w:rsidR="00E440D8">
        <w:rPr>
          <w:lang w:val="en-US"/>
        </w:rPr>
        <w:t>an</w:t>
      </w:r>
      <w:r w:rsidR="00A67EAE">
        <w:rPr>
          <w:lang w:val="en-US"/>
        </w:rPr>
        <w:t xml:space="preserve"> accessible WLAN to continue.</w:t>
      </w:r>
    </w:p>
    <w:p w14:paraId="3B7D3C0D" w14:textId="77777777" w:rsidR="00CF4A51" w:rsidRDefault="00CF4A51" w:rsidP="00AA57C0">
      <w:pPr>
        <w:rPr>
          <w:lang w:val="en-US"/>
        </w:rPr>
      </w:pPr>
    </w:p>
    <w:p w14:paraId="11336DFC" w14:textId="77777777" w:rsidR="005D400D" w:rsidRDefault="005D400D" w:rsidP="00AA57C0">
      <w:pPr>
        <w:rPr>
          <w:lang w:val="en-US"/>
        </w:rPr>
      </w:pPr>
    </w:p>
    <w:p w14:paraId="7D0F2333" w14:textId="77777777" w:rsidR="005D400D" w:rsidRDefault="005D400D" w:rsidP="00AA57C0">
      <w:pPr>
        <w:rPr>
          <w:lang w:val="en-US"/>
        </w:rPr>
      </w:pPr>
    </w:p>
    <w:p w14:paraId="48C666BE" w14:textId="77777777" w:rsidR="005D400D" w:rsidRDefault="005D400D" w:rsidP="00AA57C0">
      <w:pPr>
        <w:rPr>
          <w:lang w:val="en-US"/>
        </w:rPr>
      </w:pPr>
    </w:p>
    <w:p w14:paraId="7E6073BE" w14:textId="7C634D2C" w:rsidR="005D400D" w:rsidRDefault="005D400D" w:rsidP="00AA57C0">
      <w:pPr>
        <w:rPr>
          <w:lang w:val="en-US"/>
        </w:rPr>
      </w:pPr>
    </w:p>
    <w:p w14:paraId="55452F5E" w14:textId="77777777" w:rsidR="005D400D" w:rsidRDefault="005D400D" w:rsidP="00AA57C0">
      <w:pPr>
        <w:rPr>
          <w:lang w:val="en-US"/>
        </w:rPr>
      </w:pPr>
    </w:p>
    <w:p w14:paraId="5A36FFFD" w14:textId="38738223" w:rsidR="005D400D" w:rsidRDefault="009E0271" w:rsidP="00AA57C0">
      <w:pPr>
        <w:rPr>
          <w:lang w:val="en-US"/>
        </w:rPr>
      </w:pPr>
      <w:r>
        <w:rPr>
          <w:noProof/>
          <w:lang w:val="fr-FR" w:eastAsia="ja-JP"/>
        </w:rPr>
        <w:drawing>
          <wp:anchor distT="0" distB="0" distL="114300" distR="114300" simplePos="0" relativeHeight="251662336" behindDoc="1" locked="0" layoutInCell="1" allowOverlap="1" wp14:anchorId="7AC04F27" wp14:editId="42543E40">
            <wp:simplePos x="0" y="0"/>
            <wp:positionH relativeFrom="column">
              <wp:posOffset>4269105</wp:posOffset>
            </wp:positionH>
            <wp:positionV relativeFrom="paragraph">
              <wp:posOffset>50800</wp:posOffset>
            </wp:positionV>
            <wp:extent cx="1619250" cy="2879725"/>
            <wp:effectExtent l="38100" t="38100" r="38100" b="34925"/>
            <wp:wrapThrough wrapText="bothSides">
              <wp:wrapPolygon edited="0">
                <wp:start x="-508" y="-286"/>
                <wp:lineTo x="-508" y="21719"/>
                <wp:lineTo x="21854" y="21719"/>
                <wp:lineTo x="21854" y="-286"/>
                <wp:lineTo x="-508" y="-286"/>
              </wp:wrapPolygon>
            </wp:wrapThrough>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0"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Pr>
          <w:noProof/>
          <w:lang w:val="fr-FR" w:eastAsia="ja-JP"/>
        </w:rPr>
        <w:drawing>
          <wp:anchor distT="0" distB="0" distL="114300" distR="114300" simplePos="0" relativeHeight="251661312" behindDoc="1" locked="0" layoutInCell="1" allowOverlap="1" wp14:anchorId="558A3C5D" wp14:editId="1F055165">
            <wp:simplePos x="0" y="0"/>
            <wp:positionH relativeFrom="column">
              <wp:posOffset>2463800</wp:posOffset>
            </wp:positionH>
            <wp:positionV relativeFrom="paragraph">
              <wp:posOffset>50800</wp:posOffset>
            </wp:positionV>
            <wp:extent cx="1619250" cy="2879725"/>
            <wp:effectExtent l="38100" t="38100" r="38100" b="34925"/>
            <wp:wrapThrough wrapText="bothSides">
              <wp:wrapPolygon edited="0">
                <wp:start x="-508" y="-286"/>
                <wp:lineTo x="-508" y="21719"/>
                <wp:lineTo x="21854" y="21719"/>
                <wp:lineTo x="21854" y="-286"/>
                <wp:lineTo x="-508" y="-286"/>
              </wp:wrapPolygon>
            </wp:wrapThrough>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p>
    <w:p w14:paraId="0B077AC2" w14:textId="10CA3582" w:rsidR="005D400D" w:rsidRDefault="005D400D" w:rsidP="00AA57C0">
      <w:pPr>
        <w:rPr>
          <w:lang w:val="en-US"/>
        </w:rPr>
      </w:pPr>
    </w:p>
    <w:p w14:paraId="3D7710F8" w14:textId="65BCD57E" w:rsidR="005D400D" w:rsidRDefault="005D400D" w:rsidP="0042473A">
      <w:pPr>
        <w:pStyle w:val="Paragraphedeliste"/>
        <w:numPr>
          <w:ilvl w:val="0"/>
          <w:numId w:val="2"/>
        </w:numPr>
        <w:rPr>
          <w:lang w:val="en-US"/>
        </w:rPr>
      </w:pPr>
      <w:r>
        <w:rPr>
          <w:lang w:val="en-US"/>
        </w:rPr>
        <w:t>Choose if you want to enable or disable the location services yourself and set up the iPhone as a new iPhone after getting connected to the cellular network.</w:t>
      </w:r>
    </w:p>
    <w:p w14:paraId="1D9EED31" w14:textId="77777777" w:rsidR="005D400D" w:rsidRDefault="005D400D" w:rsidP="005D400D">
      <w:pPr>
        <w:rPr>
          <w:lang w:val="en-US"/>
        </w:rPr>
      </w:pPr>
    </w:p>
    <w:p w14:paraId="699F4CCD" w14:textId="77777777" w:rsidR="005D400D" w:rsidRDefault="005D400D" w:rsidP="005D400D">
      <w:pPr>
        <w:rPr>
          <w:lang w:val="en-US"/>
        </w:rPr>
      </w:pPr>
    </w:p>
    <w:p w14:paraId="31D281B0" w14:textId="77777777" w:rsidR="005D400D" w:rsidRDefault="005D400D" w:rsidP="005D400D">
      <w:pPr>
        <w:rPr>
          <w:lang w:val="en-US"/>
        </w:rPr>
      </w:pPr>
    </w:p>
    <w:p w14:paraId="73C6120E" w14:textId="20003106" w:rsidR="005D400D" w:rsidRDefault="00176897" w:rsidP="0042473A">
      <w:pPr>
        <w:pStyle w:val="Paragraphedeliste"/>
        <w:numPr>
          <w:ilvl w:val="0"/>
          <w:numId w:val="2"/>
        </w:numPr>
        <w:rPr>
          <w:lang w:val="en-US"/>
        </w:rPr>
      </w:pPr>
      <w:r>
        <w:rPr>
          <w:noProof/>
          <w:lang w:val="fr-FR" w:eastAsia="ja-JP"/>
        </w:rPr>
        <w:lastRenderedPageBreak/>
        <w:drawing>
          <wp:anchor distT="0" distB="0" distL="114300" distR="114300" simplePos="0" relativeHeight="251663360" behindDoc="1" locked="0" layoutInCell="1" allowOverlap="1" wp14:anchorId="1A422531" wp14:editId="11C0E5D7">
            <wp:simplePos x="0" y="0"/>
            <wp:positionH relativeFrom="column">
              <wp:posOffset>3378200</wp:posOffset>
            </wp:positionH>
            <wp:positionV relativeFrom="paragraph">
              <wp:posOffset>-577850</wp:posOffset>
            </wp:positionV>
            <wp:extent cx="1618615" cy="2879725"/>
            <wp:effectExtent l="38100" t="38100" r="38735" b="34925"/>
            <wp:wrapThrough wrapText="bothSides">
              <wp:wrapPolygon edited="0">
                <wp:start x="-508" y="-286"/>
                <wp:lineTo x="-508" y="21719"/>
                <wp:lineTo x="21863" y="21719"/>
                <wp:lineTo x="21863" y="-286"/>
                <wp:lineTo x="-508" y="-286"/>
              </wp:wrapPolygon>
            </wp:wrapThrough>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61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5B1EBE">
        <w:rPr>
          <w:lang w:val="en-US"/>
        </w:rPr>
        <w:t>Y</w:t>
      </w:r>
      <w:r w:rsidR="005D400D">
        <w:rPr>
          <w:lang w:val="en-US"/>
        </w:rPr>
        <w:t>ou will see the Apple DEP Process starting. The IMEI (Serial Number of the Device) is linked to BES12 trough the DEP and starts deploying all configured profiles</w:t>
      </w:r>
      <w:r>
        <w:rPr>
          <w:lang w:val="en-US"/>
        </w:rPr>
        <w:t xml:space="preserve"> on the Apple iPhone.</w:t>
      </w:r>
      <w:r w:rsidR="005D400D">
        <w:rPr>
          <w:lang w:val="en-US"/>
        </w:rPr>
        <w:t xml:space="preserve"> </w:t>
      </w:r>
    </w:p>
    <w:p w14:paraId="7DFBE4B7" w14:textId="77777777" w:rsidR="00176897" w:rsidRDefault="00176897" w:rsidP="00176897">
      <w:pPr>
        <w:rPr>
          <w:lang w:val="en-US"/>
        </w:rPr>
      </w:pPr>
    </w:p>
    <w:p w14:paraId="087595E4" w14:textId="77777777" w:rsidR="00176897" w:rsidRDefault="00176897" w:rsidP="00176897">
      <w:pPr>
        <w:rPr>
          <w:lang w:val="en-US"/>
        </w:rPr>
      </w:pPr>
    </w:p>
    <w:p w14:paraId="22040B98" w14:textId="77777777" w:rsidR="00176897" w:rsidRDefault="00176897" w:rsidP="00176897">
      <w:pPr>
        <w:rPr>
          <w:lang w:val="en-US"/>
        </w:rPr>
      </w:pPr>
    </w:p>
    <w:p w14:paraId="103D8FCD" w14:textId="77777777" w:rsidR="00176897" w:rsidRDefault="00176897" w:rsidP="00176897">
      <w:pPr>
        <w:rPr>
          <w:lang w:val="en-US"/>
        </w:rPr>
      </w:pPr>
    </w:p>
    <w:p w14:paraId="24C26D30" w14:textId="77777777" w:rsidR="00176897" w:rsidRDefault="00176897" w:rsidP="00176897">
      <w:pPr>
        <w:rPr>
          <w:lang w:val="en-US"/>
        </w:rPr>
      </w:pPr>
    </w:p>
    <w:p w14:paraId="51E38960" w14:textId="77777777" w:rsidR="00176897" w:rsidRDefault="00176897" w:rsidP="00176897">
      <w:pPr>
        <w:rPr>
          <w:lang w:val="en-US"/>
        </w:rPr>
      </w:pPr>
    </w:p>
    <w:p w14:paraId="1B17F832" w14:textId="1F57D672" w:rsidR="00176897" w:rsidRPr="005B1EBE" w:rsidRDefault="00E440D8" w:rsidP="0042473A">
      <w:pPr>
        <w:pStyle w:val="Paragraphedeliste"/>
        <w:numPr>
          <w:ilvl w:val="0"/>
          <w:numId w:val="2"/>
        </w:numPr>
        <w:rPr>
          <w:lang w:val="en-US"/>
        </w:rPr>
      </w:pPr>
      <w:r>
        <w:rPr>
          <w:lang w:val="en-US"/>
        </w:rPr>
        <w:t>Now you need to</w:t>
      </w:r>
      <w:r w:rsidR="00140E8A">
        <w:rPr>
          <w:lang w:val="en-US"/>
        </w:rPr>
        <w:t xml:space="preserve"> hand-out the device to the user. </w:t>
      </w:r>
      <w:r w:rsidR="00A67EAE">
        <w:rPr>
          <w:noProof/>
          <w:lang w:val="fr-FR" w:eastAsia="ja-JP"/>
        </w:rPr>
        <w:drawing>
          <wp:anchor distT="0" distB="0" distL="114300" distR="114300" simplePos="0" relativeHeight="251665408" behindDoc="1" locked="0" layoutInCell="1" allowOverlap="1" wp14:anchorId="58C0B2D4" wp14:editId="4A02BF76">
            <wp:simplePos x="0" y="0"/>
            <wp:positionH relativeFrom="column">
              <wp:posOffset>4279265</wp:posOffset>
            </wp:positionH>
            <wp:positionV relativeFrom="paragraph">
              <wp:posOffset>177800</wp:posOffset>
            </wp:positionV>
            <wp:extent cx="1618615" cy="2879725"/>
            <wp:effectExtent l="38100" t="38100" r="38735" b="34925"/>
            <wp:wrapThrough wrapText="bothSides">
              <wp:wrapPolygon edited="0">
                <wp:start x="-508" y="-286"/>
                <wp:lineTo x="-508" y="21719"/>
                <wp:lineTo x="21863" y="21719"/>
                <wp:lineTo x="21863" y="-286"/>
                <wp:lineTo x="-508" y="-286"/>
              </wp:wrapPolygon>
            </wp:wrapThrough>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861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A67EAE">
        <w:rPr>
          <w:noProof/>
          <w:lang w:val="fr-FR" w:eastAsia="ja-JP"/>
        </w:rPr>
        <w:drawing>
          <wp:anchor distT="0" distB="0" distL="114300" distR="114300" simplePos="0" relativeHeight="251664384" behindDoc="1" locked="0" layoutInCell="1" allowOverlap="1" wp14:anchorId="47CE6FE7" wp14:editId="5DEB6749">
            <wp:simplePos x="0" y="0"/>
            <wp:positionH relativeFrom="column">
              <wp:posOffset>2527935</wp:posOffset>
            </wp:positionH>
            <wp:positionV relativeFrom="paragraph">
              <wp:posOffset>174625</wp:posOffset>
            </wp:positionV>
            <wp:extent cx="1618615" cy="2879725"/>
            <wp:effectExtent l="38100" t="38100" r="38735" b="34925"/>
            <wp:wrapThrough wrapText="bothSides">
              <wp:wrapPolygon edited="0">
                <wp:start x="-508" y="-286"/>
                <wp:lineTo x="-508" y="21719"/>
                <wp:lineTo x="21863" y="21719"/>
                <wp:lineTo x="21863" y="-286"/>
                <wp:lineTo x="-508" y="-286"/>
              </wp:wrapPolygon>
            </wp:wrapThrough>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861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140E8A">
        <w:rPr>
          <w:lang w:val="en-US"/>
        </w:rPr>
        <w:t>E</w:t>
      </w:r>
      <w:r w:rsidR="00176897" w:rsidRPr="005B1EBE">
        <w:rPr>
          <w:lang w:val="en-US"/>
        </w:rPr>
        <w:t>nter the activation username and the activation password given in the two E-Mails by BES12</w:t>
      </w:r>
      <w:r w:rsidR="00140E8A">
        <w:rPr>
          <w:lang w:val="en-US"/>
        </w:rPr>
        <w:t xml:space="preserve"> to the user</w:t>
      </w:r>
      <w:r w:rsidR="00176897" w:rsidRPr="005B1EBE">
        <w:rPr>
          <w:lang w:val="en-US"/>
        </w:rPr>
        <w:t>.</w:t>
      </w:r>
      <w:r w:rsidR="00A8381B" w:rsidRPr="005B1EBE">
        <w:rPr>
          <w:lang w:val="en-US"/>
        </w:rPr>
        <w:t xml:space="preserve"> After entering the credentials BES12 is installing the profiles.</w:t>
      </w:r>
    </w:p>
    <w:p w14:paraId="27354F43" w14:textId="77777777" w:rsidR="00A8381B" w:rsidRDefault="00A8381B" w:rsidP="00A8381B">
      <w:pPr>
        <w:rPr>
          <w:lang w:val="en-US"/>
        </w:rPr>
      </w:pPr>
    </w:p>
    <w:p w14:paraId="1401350E" w14:textId="77777777" w:rsidR="00A8381B" w:rsidRDefault="00A8381B" w:rsidP="00A8381B">
      <w:pPr>
        <w:rPr>
          <w:lang w:val="en-US"/>
        </w:rPr>
      </w:pPr>
    </w:p>
    <w:p w14:paraId="0D5D0C37" w14:textId="77777777" w:rsidR="00A8381B" w:rsidRDefault="00A8381B" w:rsidP="00A8381B">
      <w:pPr>
        <w:rPr>
          <w:lang w:val="en-US"/>
        </w:rPr>
      </w:pPr>
    </w:p>
    <w:p w14:paraId="45AA6150" w14:textId="1257FF4C" w:rsidR="00A8381B" w:rsidRDefault="00A8381B" w:rsidP="00A8381B">
      <w:pPr>
        <w:rPr>
          <w:lang w:val="en-US"/>
        </w:rPr>
      </w:pPr>
    </w:p>
    <w:p w14:paraId="346410E8" w14:textId="77777777" w:rsidR="00A8381B" w:rsidRDefault="00A8381B" w:rsidP="00A8381B">
      <w:pPr>
        <w:rPr>
          <w:lang w:val="en-US"/>
        </w:rPr>
      </w:pPr>
    </w:p>
    <w:p w14:paraId="7DE95BC2" w14:textId="77777777" w:rsidR="00A8381B" w:rsidRDefault="00A8381B" w:rsidP="00A8381B">
      <w:pPr>
        <w:rPr>
          <w:lang w:val="en-US"/>
        </w:rPr>
      </w:pPr>
    </w:p>
    <w:p w14:paraId="0DBDB672" w14:textId="2BCE1536" w:rsidR="002A05B2" w:rsidRDefault="002A05B2" w:rsidP="002A05B2">
      <w:pPr>
        <w:pStyle w:val="Paragraphedeliste"/>
        <w:rPr>
          <w:lang w:val="en-US"/>
        </w:rPr>
      </w:pPr>
    </w:p>
    <w:p w14:paraId="51AE46C4" w14:textId="6A541E9C" w:rsidR="00DB5D56" w:rsidRPr="00DB5D56" w:rsidRDefault="005B1EBE" w:rsidP="00DB5D56">
      <w:pPr>
        <w:pStyle w:val="Bullet"/>
        <w:numPr>
          <w:ilvl w:val="0"/>
          <w:numId w:val="2"/>
        </w:numPr>
        <w:rPr>
          <w:lang w:val="en-US"/>
        </w:rPr>
      </w:pPr>
      <w:r>
        <w:rPr>
          <w:noProof/>
          <w:lang w:val="fr-FR" w:eastAsia="ja-JP"/>
        </w:rPr>
        <w:drawing>
          <wp:anchor distT="0" distB="0" distL="114300" distR="114300" simplePos="0" relativeHeight="251666432" behindDoc="1" locked="0" layoutInCell="1" allowOverlap="1" wp14:anchorId="20661ACF" wp14:editId="64D5F008">
            <wp:simplePos x="0" y="0"/>
            <wp:positionH relativeFrom="column">
              <wp:posOffset>3442970</wp:posOffset>
            </wp:positionH>
            <wp:positionV relativeFrom="paragraph">
              <wp:posOffset>50800</wp:posOffset>
            </wp:positionV>
            <wp:extent cx="1618615" cy="2879725"/>
            <wp:effectExtent l="38100" t="38100" r="38735" b="34925"/>
            <wp:wrapThrough wrapText="bothSides">
              <wp:wrapPolygon edited="0">
                <wp:start x="-508" y="-286"/>
                <wp:lineTo x="-508" y="21719"/>
                <wp:lineTo x="21863" y="21719"/>
                <wp:lineTo x="21863" y="-286"/>
                <wp:lineTo x="-508" y="-286"/>
              </wp:wrapPolygon>
            </wp:wrapThrough>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861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140E8A" w:rsidRPr="00140E8A">
        <w:rPr>
          <w:noProof/>
          <w:lang w:val="en-US" w:eastAsia="de-DE"/>
        </w:rPr>
        <w:t>The user now has</w:t>
      </w:r>
      <w:r>
        <w:rPr>
          <w:lang w:val="en-US"/>
        </w:rPr>
        <w:t xml:space="preserve"> to e</w:t>
      </w:r>
      <w:r w:rsidR="00A8381B">
        <w:rPr>
          <w:lang w:val="en-US"/>
        </w:rPr>
        <w:t xml:space="preserve">nter the Exchange Active Sync password </w:t>
      </w:r>
      <w:r w:rsidR="002A05B2">
        <w:rPr>
          <w:lang w:val="en-US"/>
        </w:rPr>
        <w:t xml:space="preserve">(Same </w:t>
      </w:r>
      <w:r w:rsidR="00A8381B">
        <w:rPr>
          <w:lang w:val="en-US"/>
        </w:rPr>
        <w:t>as windows logon password) to the device</w:t>
      </w:r>
      <w:r w:rsidR="002A05B2">
        <w:rPr>
          <w:lang w:val="en-US"/>
        </w:rPr>
        <w:t xml:space="preserve"> for syncing E-Mails, Contacts and Calendar</w:t>
      </w:r>
      <w:r w:rsidR="00A8381B">
        <w:rPr>
          <w:lang w:val="en-US"/>
        </w:rPr>
        <w:t>. When the Pop-up doesn’t come immediately after setting up the device, start the “Settings” App and the Pop-up shows up.</w:t>
      </w:r>
      <w:r w:rsidR="002A05B2">
        <w:rPr>
          <w:lang w:val="en-US"/>
        </w:rPr>
        <w:t xml:space="preserve"> </w:t>
      </w:r>
      <w:r w:rsidR="00DB5D56">
        <w:rPr>
          <w:lang w:val="en-US"/>
        </w:rPr>
        <w:br/>
      </w:r>
      <w:r w:rsidR="00DB5D56">
        <w:rPr>
          <w:lang w:val="en-US"/>
        </w:rPr>
        <w:br/>
      </w:r>
      <w:r w:rsidR="00DB5D56">
        <w:rPr>
          <w:lang w:val="en-US"/>
        </w:rPr>
        <w:br/>
      </w:r>
      <w:r w:rsidR="00DB5D56">
        <w:rPr>
          <w:lang w:val="en-US"/>
        </w:rPr>
        <w:br/>
      </w:r>
      <w:r w:rsidR="00DB5D56">
        <w:rPr>
          <w:lang w:val="en-US"/>
        </w:rPr>
        <w:br/>
      </w:r>
      <w:r w:rsidR="002A05B2" w:rsidRPr="00DB5D56">
        <w:rPr>
          <w:lang w:val="en-US"/>
        </w:rPr>
        <w:t xml:space="preserve">If it still doesn’t show up or entered </w:t>
      </w:r>
      <w:r w:rsidR="00A11EBF">
        <w:rPr>
          <w:noProof/>
          <w:lang w:val="fr-FR" w:eastAsia="ja-JP"/>
        </w:rPr>
        <mc:AlternateContent>
          <mc:Choice Requires="wps">
            <w:drawing>
              <wp:anchor distT="0" distB="0" distL="114300" distR="114300" simplePos="0" relativeHeight="251698176" behindDoc="0" locked="0" layoutInCell="1" allowOverlap="1" wp14:anchorId="677B2371" wp14:editId="5A759EF5">
                <wp:simplePos x="0" y="0"/>
                <wp:positionH relativeFrom="column">
                  <wp:posOffset>4497387</wp:posOffset>
                </wp:positionH>
                <wp:positionV relativeFrom="paragraph">
                  <wp:posOffset>301309</wp:posOffset>
                </wp:positionV>
                <wp:extent cx="314325" cy="266700"/>
                <wp:effectExtent l="23813" t="0" r="33337" b="33338"/>
                <wp:wrapNone/>
                <wp:docPr id="29" name="Pfeil nach rechts 29"/>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AE05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9" o:spid="_x0000_s1026" type="#_x0000_t13" style="position:absolute;margin-left:354.1pt;margin-top:23.75pt;width:24.75pt;height:21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" adj="12436" fillcolor="#009c82 [3204]" strokecolor="#004d40 [1604]" strokeweight="2pt"/>
            </w:pict>
          </mc:Fallback>
        </mc:AlternateContent>
      </w:r>
      <w:r w:rsidR="002A05B2" w:rsidRPr="00DB5D56">
        <w:rPr>
          <w:lang w:val="en-US"/>
        </w:rPr>
        <w:t xml:space="preserve">incorrectly, </w:t>
      </w:r>
      <w:r w:rsidR="00DB5D56" w:rsidRPr="00DB5D56">
        <w:rPr>
          <w:lang w:val="en-US"/>
        </w:rPr>
        <w:t>configure the E-Mail access like this:</w:t>
      </w:r>
    </w:p>
    <w:p w14:paraId="25A26760" w14:textId="70DF9FD2" w:rsidR="00DB5D56" w:rsidRDefault="00A11EBF" w:rsidP="00DB5D56">
      <w:pPr>
        <w:pStyle w:val="Bullet"/>
        <w:numPr>
          <w:ilvl w:val="1"/>
          <w:numId w:val="1"/>
        </w:numPr>
        <w:rPr>
          <w:lang w:val="en-US"/>
        </w:rPr>
      </w:pPr>
      <w:r>
        <w:rPr>
          <w:noProof/>
          <w:lang w:val="fr-FR" w:eastAsia="ja-JP"/>
        </w:rPr>
        <w:lastRenderedPageBreak/>
        <mc:AlternateContent>
          <mc:Choice Requires="wps">
            <w:drawing>
              <wp:anchor distT="0" distB="0" distL="114300" distR="114300" simplePos="0" relativeHeight="251689984" behindDoc="0" locked="0" layoutInCell="1" allowOverlap="1" wp14:anchorId="10ED95A1" wp14:editId="5B7056D2">
                <wp:simplePos x="0" y="0"/>
                <wp:positionH relativeFrom="column">
                  <wp:posOffset>3119120</wp:posOffset>
                </wp:positionH>
                <wp:positionV relativeFrom="paragraph">
                  <wp:posOffset>17463</wp:posOffset>
                </wp:positionV>
                <wp:extent cx="2466975" cy="357187"/>
                <wp:effectExtent l="0" t="0" r="28575" b="24130"/>
                <wp:wrapNone/>
                <wp:docPr id="15" name="Rechteck 15"/>
                <wp:cNvGraphicFramePr/>
                <a:graphic xmlns:a="http://schemas.openxmlformats.org/drawingml/2006/main">
                  <a:graphicData uri="http://schemas.microsoft.com/office/word/2010/wordprocessingShape">
                    <wps:wsp>
                      <wps:cNvSpPr/>
                      <wps:spPr>
                        <a:xfrm>
                          <a:off x="0" y="0"/>
                          <a:ext cx="2466975" cy="35718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06FA8" id="Rechteck 15" o:spid="_x0000_s1026" style="position:absolute;margin-left:245.6pt;margin-top:1.4pt;width:194.2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" filled="f" strokecolor="#f54100 [3209]" strokeweight="2pt"/>
            </w:pict>
          </mc:Fallback>
        </mc:AlternateContent>
      </w:r>
      <w:r>
        <w:rPr>
          <w:noProof/>
          <w:lang w:val="fr-FR" w:eastAsia="ja-JP"/>
        </w:rPr>
        <w:drawing>
          <wp:anchor distT="0" distB="0" distL="114300" distR="114300" simplePos="0" relativeHeight="251677696" behindDoc="1" locked="0" layoutInCell="1" allowOverlap="1" wp14:anchorId="1760E82C" wp14:editId="753CDA28">
            <wp:simplePos x="0" y="0"/>
            <wp:positionH relativeFrom="column">
              <wp:posOffset>3128645</wp:posOffset>
            </wp:positionH>
            <wp:positionV relativeFrom="paragraph">
              <wp:posOffset>69850</wp:posOffset>
            </wp:positionV>
            <wp:extent cx="2519680" cy="1155700"/>
            <wp:effectExtent l="19050" t="19050" r="13970" b="25400"/>
            <wp:wrapThrough wrapText="bothSides">
              <wp:wrapPolygon edited="0">
                <wp:start x="-163" y="-356"/>
                <wp:lineTo x="-163" y="21719"/>
                <wp:lineTo x="21556" y="21719"/>
                <wp:lineTo x="21556" y="-356"/>
                <wp:lineTo x="-163" y="-356"/>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9680" cy="1155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r-FR" w:eastAsia="ja-JP"/>
        </w:rPr>
        <w:drawing>
          <wp:anchor distT="0" distB="0" distL="114300" distR="114300" simplePos="0" relativeHeight="251675648" behindDoc="1" locked="0" layoutInCell="1" allowOverlap="1" wp14:anchorId="649490E4" wp14:editId="7E6645BC">
            <wp:simplePos x="0" y="0"/>
            <wp:positionH relativeFrom="column">
              <wp:posOffset>3126740</wp:posOffset>
            </wp:positionH>
            <wp:positionV relativeFrom="paragraph">
              <wp:posOffset>-330200</wp:posOffset>
            </wp:positionV>
            <wp:extent cx="2519680" cy="299085"/>
            <wp:effectExtent l="19050" t="19050" r="13970" b="24765"/>
            <wp:wrapThrough wrapText="bothSides">
              <wp:wrapPolygon edited="0">
                <wp:start x="-163" y="-1376"/>
                <wp:lineTo x="-163" y="22013"/>
                <wp:lineTo x="21556" y="22013"/>
                <wp:lineTo x="21556" y="-1376"/>
                <wp:lineTo x="-163" y="-1376"/>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2990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B5D56">
        <w:rPr>
          <w:lang w:val="en-US"/>
        </w:rPr>
        <w:t xml:space="preserve">Navigate to </w:t>
      </w:r>
      <w:r w:rsidR="00DB5D56" w:rsidRPr="00AB1F59">
        <w:rPr>
          <w:b/>
          <w:lang w:val="en-US"/>
        </w:rPr>
        <w:t>Settings</w:t>
      </w:r>
    </w:p>
    <w:p w14:paraId="62649D5F" w14:textId="7D9C1AAC" w:rsidR="00DB5D56" w:rsidRDefault="00DB5D56" w:rsidP="00DB5D56">
      <w:pPr>
        <w:pStyle w:val="Bullet"/>
        <w:numPr>
          <w:ilvl w:val="1"/>
          <w:numId w:val="1"/>
        </w:numPr>
        <w:rPr>
          <w:lang w:val="en-US"/>
        </w:rPr>
      </w:pPr>
      <w:r>
        <w:rPr>
          <w:lang w:val="en-US"/>
        </w:rPr>
        <w:t xml:space="preserve">Navigate to </w:t>
      </w:r>
      <w:r w:rsidRPr="00AB1F59">
        <w:rPr>
          <w:b/>
          <w:lang w:val="en-US"/>
        </w:rPr>
        <w:t>Mail, Contacts, Calender</w:t>
      </w:r>
    </w:p>
    <w:p w14:paraId="48F63B00" w14:textId="46ED7701" w:rsidR="00DB5D56" w:rsidRPr="00A40548" w:rsidRDefault="00DB5D56" w:rsidP="00DB5D56">
      <w:pPr>
        <w:pStyle w:val="Bullet"/>
        <w:numPr>
          <w:ilvl w:val="1"/>
          <w:numId w:val="1"/>
        </w:numPr>
        <w:rPr>
          <w:lang w:val="en-US"/>
        </w:rPr>
      </w:pPr>
      <w:r>
        <w:rPr>
          <w:lang w:val="en-US"/>
        </w:rPr>
        <w:t xml:space="preserve">Tap on </w:t>
      </w:r>
      <w:r w:rsidRPr="00AB1F59">
        <w:rPr>
          <w:b/>
          <w:lang w:val="en-US"/>
        </w:rPr>
        <w:t>EAS (WILO_eMail_Extern)</w:t>
      </w:r>
    </w:p>
    <w:p w14:paraId="294241A6" w14:textId="0D1EF21E" w:rsidR="00DB5D56" w:rsidRPr="00841923" w:rsidRDefault="00A11EBF" w:rsidP="00DB5D56">
      <w:pPr>
        <w:pStyle w:val="Bullet"/>
        <w:numPr>
          <w:ilvl w:val="1"/>
          <w:numId w:val="1"/>
        </w:numPr>
        <w:rPr>
          <w:lang w:val="en-US"/>
        </w:rPr>
      </w:pPr>
      <w:r>
        <w:rPr>
          <w:noProof/>
          <w:lang w:val="fr-FR" w:eastAsia="ja-JP"/>
        </w:rPr>
        <mc:AlternateContent>
          <mc:Choice Requires="wps">
            <w:drawing>
              <wp:anchor distT="0" distB="0" distL="114300" distR="114300" simplePos="0" relativeHeight="251692032" behindDoc="0" locked="0" layoutInCell="1" allowOverlap="1" wp14:anchorId="6E26C4A3" wp14:editId="7D1487E4">
                <wp:simplePos x="0" y="0"/>
                <wp:positionH relativeFrom="column">
                  <wp:posOffset>3119120</wp:posOffset>
                </wp:positionH>
                <wp:positionV relativeFrom="paragraph">
                  <wp:posOffset>336550</wp:posOffset>
                </wp:positionV>
                <wp:extent cx="2533650" cy="285750"/>
                <wp:effectExtent l="0" t="0" r="19050" b="19050"/>
                <wp:wrapNone/>
                <wp:docPr id="26" name="Rechteck 26"/>
                <wp:cNvGraphicFramePr/>
                <a:graphic xmlns:a="http://schemas.openxmlformats.org/drawingml/2006/main">
                  <a:graphicData uri="http://schemas.microsoft.com/office/word/2010/wordprocessingShape">
                    <wps:wsp>
                      <wps:cNvSpPr/>
                      <wps:spPr>
                        <a:xfrm>
                          <a:off x="0" y="0"/>
                          <a:ext cx="2533650" cy="285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7A4CB6" id="Rechteck 26" o:spid="_x0000_s1026" style="position:absolute;margin-left:245.6pt;margin-top:26.5pt;width:199.5pt;height:2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" filled="f" strokecolor="#f54100 [3209]" strokeweight="2pt"/>
            </w:pict>
          </mc:Fallback>
        </mc:AlternateContent>
      </w:r>
      <w:r>
        <w:rPr>
          <w:noProof/>
          <w:lang w:val="fr-FR" w:eastAsia="ja-JP"/>
        </w:rPr>
        <mc:AlternateContent>
          <mc:Choice Requires="wps">
            <w:drawing>
              <wp:anchor distT="0" distB="0" distL="114300" distR="114300" simplePos="0" relativeHeight="251700224" behindDoc="0" locked="0" layoutInCell="1" allowOverlap="1" wp14:anchorId="2D565797" wp14:editId="773B285C">
                <wp:simplePos x="0" y="0"/>
                <wp:positionH relativeFrom="column">
                  <wp:posOffset>4499291</wp:posOffset>
                </wp:positionH>
                <wp:positionV relativeFrom="paragraph">
                  <wp:posOffset>49531</wp:posOffset>
                </wp:positionV>
                <wp:extent cx="314325" cy="266700"/>
                <wp:effectExtent l="23813" t="0" r="33337" b="33338"/>
                <wp:wrapNone/>
                <wp:docPr id="22" name="Pfeil nach rechts 22"/>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5EA9FE" id="Pfeil nach rechts 22" o:spid="_x0000_s1026" type="#_x0000_t13" style="position:absolute;margin-left:354.25pt;margin-top:3.9pt;width:24.75pt;height:21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" adj="12436" fillcolor="#009c82 [3204]" strokecolor="#004d40 [1604]" strokeweight="2pt"/>
            </w:pict>
          </mc:Fallback>
        </mc:AlternateContent>
      </w:r>
      <w:r>
        <w:rPr>
          <w:noProof/>
          <w:lang w:val="fr-FR" w:eastAsia="ja-JP"/>
        </w:rPr>
        <w:drawing>
          <wp:anchor distT="0" distB="0" distL="114300" distR="114300" simplePos="0" relativeHeight="251679744" behindDoc="1" locked="0" layoutInCell="1" allowOverlap="1" wp14:anchorId="13CBF7FC" wp14:editId="06738ECA">
            <wp:simplePos x="0" y="0"/>
            <wp:positionH relativeFrom="column">
              <wp:posOffset>3128645</wp:posOffset>
            </wp:positionH>
            <wp:positionV relativeFrom="paragraph">
              <wp:posOffset>167640</wp:posOffset>
            </wp:positionV>
            <wp:extent cx="2519680" cy="453390"/>
            <wp:effectExtent l="19050" t="19050" r="13970" b="22860"/>
            <wp:wrapThrough wrapText="bothSides">
              <wp:wrapPolygon edited="0">
                <wp:start x="-163" y="-908"/>
                <wp:lineTo x="-163" y="21782"/>
                <wp:lineTo x="21556" y="21782"/>
                <wp:lineTo x="21556" y="-908"/>
                <wp:lineTo x="-163" y="-908"/>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453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r-FR" w:eastAsia="ja-JP"/>
        </w:rPr>
        <w:drawing>
          <wp:anchor distT="0" distB="0" distL="114300" distR="114300" simplePos="0" relativeHeight="251681792" behindDoc="1" locked="0" layoutInCell="1" allowOverlap="1" wp14:anchorId="3ADCEBD0" wp14:editId="02BC2211">
            <wp:simplePos x="0" y="0"/>
            <wp:positionH relativeFrom="column">
              <wp:posOffset>3119120</wp:posOffset>
            </wp:positionH>
            <wp:positionV relativeFrom="paragraph">
              <wp:posOffset>736600</wp:posOffset>
            </wp:positionV>
            <wp:extent cx="2519680" cy="883285"/>
            <wp:effectExtent l="19050" t="19050" r="13970" b="1206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680" cy="883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B5D56">
        <w:rPr>
          <w:lang w:val="en-US"/>
        </w:rPr>
        <w:t>T</w:t>
      </w:r>
      <w:r w:rsidR="00DB5D56" w:rsidRPr="001F50C6">
        <w:rPr>
          <w:lang w:val="en-US"/>
        </w:rPr>
        <w:t>ap on your Account</w:t>
      </w:r>
      <w:r w:rsidR="00DB5D56">
        <w:rPr>
          <w:lang w:val="en-US"/>
        </w:rPr>
        <w:t xml:space="preserve"> (your corporate E-Mail address) and enter the password (Windows logon password)</w:t>
      </w:r>
      <w:r w:rsidR="00DB5D56">
        <w:rPr>
          <w:lang w:val="en-US"/>
        </w:rPr>
        <w:br/>
      </w:r>
    </w:p>
    <w:p w14:paraId="36986311" w14:textId="33E990FA" w:rsidR="00A8381B" w:rsidRDefault="00A11EBF" w:rsidP="00DB5D56">
      <w:pPr>
        <w:pStyle w:val="Paragraphedeliste"/>
        <w:ind w:left="1080"/>
        <w:rPr>
          <w:lang w:val="en-US"/>
        </w:rPr>
      </w:pPr>
      <w:r>
        <w:rPr>
          <w:noProof/>
          <w:lang w:val="fr-FR" w:eastAsia="ja-JP"/>
        </w:rPr>
        <mc:AlternateContent>
          <mc:Choice Requires="wps">
            <w:drawing>
              <wp:anchor distT="0" distB="0" distL="114300" distR="114300" simplePos="0" relativeHeight="251696128" behindDoc="0" locked="0" layoutInCell="1" allowOverlap="1" wp14:anchorId="2808DF0D" wp14:editId="15D14723">
                <wp:simplePos x="0" y="0"/>
                <wp:positionH relativeFrom="column">
                  <wp:posOffset>4498340</wp:posOffset>
                </wp:positionH>
                <wp:positionV relativeFrom="paragraph">
                  <wp:posOffset>24130</wp:posOffset>
                </wp:positionV>
                <wp:extent cx="314325" cy="266700"/>
                <wp:effectExtent l="23813" t="0" r="33337" b="33338"/>
                <wp:wrapNone/>
                <wp:docPr id="28" name="Pfeil nach rechts 28"/>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325EB" id="Pfeil nach rechts 28" o:spid="_x0000_s1026" type="#_x0000_t13" style="position:absolute;margin-left:354.2pt;margin-top:1.9pt;width:24.75pt;height:21pt;rotation:9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" adj="12436" fillcolor="#009c82 [3204]" strokecolor="#004d40 [1604]" strokeweight="2pt"/>
            </w:pict>
          </mc:Fallback>
        </mc:AlternateContent>
      </w:r>
    </w:p>
    <w:p w14:paraId="3C76A21C" w14:textId="4CE69079" w:rsidR="00A11EBF" w:rsidRDefault="00A11EBF" w:rsidP="00DB5D56">
      <w:pPr>
        <w:pStyle w:val="Paragraphedeliste"/>
        <w:ind w:left="1080"/>
        <w:rPr>
          <w:lang w:val="en-US"/>
        </w:rPr>
      </w:pPr>
      <w:r>
        <w:rPr>
          <w:noProof/>
          <w:lang w:val="fr-FR" w:eastAsia="ja-JP"/>
        </w:rPr>
        <mc:AlternateContent>
          <mc:Choice Requires="wps">
            <w:drawing>
              <wp:anchor distT="0" distB="0" distL="114300" distR="114300" simplePos="0" relativeHeight="251694080" behindDoc="0" locked="0" layoutInCell="1" allowOverlap="1" wp14:anchorId="267ACE08" wp14:editId="77C1BCC2">
                <wp:simplePos x="0" y="0"/>
                <wp:positionH relativeFrom="column">
                  <wp:posOffset>3119120</wp:posOffset>
                </wp:positionH>
                <wp:positionV relativeFrom="paragraph">
                  <wp:posOffset>121285</wp:posOffset>
                </wp:positionV>
                <wp:extent cx="2524125" cy="285750"/>
                <wp:effectExtent l="0" t="0" r="28575" b="19050"/>
                <wp:wrapNone/>
                <wp:docPr id="27" name="Rechteck 27"/>
                <wp:cNvGraphicFramePr/>
                <a:graphic xmlns:a="http://schemas.openxmlformats.org/drawingml/2006/main">
                  <a:graphicData uri="http://schemas.microsoft.com/office/word/2010/wordprocessingShape">
                    <wps:wsp>
                      <wps:cNvSpPr/>
                      <wps:spPr>
                        <a:xfrm>
                          <a:off x="0" y="0"/>
                          <a:ext cx="2524125" cy="285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219D6" id="Rechteck 27" o:spid="_x0000_s1026" style="position:absolute;margin-left:245.6pt;margin-top:9.55pt;width:198.75pt;height:2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" filled="f" strokecolor="#f54100 [3209]" strokeweight="2pt"/>
            </w:pict>
          </mc:Fallback>
        </mc:AlternateContent>
      </w:r>
    </w:p>
    <w:p w14:paraId="2E35D082" w14:textId="77777777" w:rsidR="00A11EBF" w:rsidRDefault="00A11EBF" w:rsidP="00DB5D56">
      <w:pPr>
        <w:pStyle w:val="Paragraphedeliste"/>
        <w:ind w:left="1080"/>
        <w:rPr>
          <w:lang w:val="en-US"/>
        </w:rPr>
      </w:pPr>
    </w:p>
    <w:p w14:paraId="618CD7E0" w14:textId="53A22269" w:rsidR="00A11EBF" w:rsidRDefault="00A11EBF" w:rsidP="00DB5D56">
      <w:pPr>
        <w:pStyle w:val="Paragraphedeliste"/>
        <w:ind w:left="1080"/>
        <w:rPr>
          <w:lang w:val="en-US"/>
        </w:rPr>
      </w:pPr>
    </w:p>
    <w:p w14:paraId="0C084FF1" w14:textId="15E71541" w:rsidR="00A11EBF" w:rsidRDefault="00A11EBF" w:rsidP="00DB5D56">
      <w:pPr>
        <w:pStyle w:val="Paragraphedeliste"/>
        <w:ind w:left="1080"/>
        <w:rPr>
          <w:lang w:val="en-US"/>
        </w:rPr>
      </w:pPr>
    </w:p>
    <w:p w14:paraId="35EF8142" w14:textId="77777777" w:rsidR="00A11EBF" w:rsidRDefault="00A11EBF" w:rsidP="00DB5D56">
      <w:pPr>
        <w:pStyle w:val="Paragraphedeliste"/>
        <w:ind w:left="1080"/>
        <w:rPr>
          <w:lang w:val="en-US"/>
        </w:rPr>
      </w:pPr>
    </w:p>
    <w:p w14:paraId="1DB6F4A8" w14:textId="61D97D46" w:rsidR="00A11EBF" w:rsidRDefault="002C73EC" w:rsidP="00E440D8">
      <w:pPr>
        <w:pStyle w:val="Paragraphedeliste"/>
        <w:ind w:left="1080"/>
        <w:rPr>
          <w:lang w:val="en-US"/>
        </w:rPr>
      </w:pP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p>
    <w:p w14:paraId="0ED49811" w14:textId="77777777" w:rsidR="00A11EBF" w:rsidRDefault="00A11EBF" w:rsidP="00E440D8">
      <w:pPr>
        <w:pStyle w:val="Paragraphedeliste"/>
        <w:ind w:left="1080"/>
        <w:rPr>
          <w:lang w:val="en-US"/>
        </w:rPr>
      </w:pPr>
    </w:p>
    <w:p w14:paraId="0CDA7F26" w14:textId="77777777" w:rsidR="00A11EBF" w:rsidRDefault="00A11EBF" w:rsidP="00E440D8">
      <w:pPr>
        <w:pStyle w:val="Paragraphedeliste"/>
        <w:ind w:left="1080"/>
        <w:rPr>
          <w:lang w:val="en-US"/>
        </w:rPr>
      </w:pPr>
    </w:p>
    <w:p w14:paraId="354C8668" w14:textId="77777777" w:rsidR="00A11EBF" w:rsidRDefault="00A11EBF" w:rsidP="00E440D8">
      <w:pPr>
        <w:pStyle w:val="Paragraphedeliste"/>
        <w:ind w:left="1080"/>
        <w:rPr>
          <w:lang w:val="en-US"/>
        </w:rPr>
      </w:pPr>
    </w:p>
    <w:p w14:paraId="53CD270F" w14:textId="77777777" w:rsidR="00A11EBF" w:rsidRDefault="00A11EBF" w:rsidP="00E440D8">
      <w:pPr>
        <w:pStyle w:val="Paragraphedeliste"/>
        <w:ind w:left="1080"/>
        <w:rPr>
          <w:lang w:val="en-US"/>
        </w:rPr>
      </w:pPr>
    </w:p>
    <w:p w14:paraId="00605E25" w14:textId="77777777" w:rsidR="00A11EBF" w:rsidRDefault="00A11EBF" w:rsidP="00E440D8">
      <w:pPr>
        <w:pStyle w:val="Paragraphedeliste"/>
        <w:ind w:left="1080"/>
        <w:rPr>
          <w:lang w:val="en-US"/>
        </w:rPr>
      </w:pPr>
    </w:p>
    <w:p w14:paraId="395F7276" w14:textId="77777777" w:rsidR="00A11EBF" w:rsidRDefault="00A11EBF" w:rsidP="00A67EAE">
      <w:pPr>
        <w:pStyle w:val="Titre3"/>
        <w:rPr>
          <w:sz w:val="26"/>
          <w:szCs w:val="26"/>
          <w:lang w:val="en-US"/>
        </w:rPr>
      </w:pPr>
    </w:p>
    <w:p w14:paraId="1EC6D871" w14:textId="627F337A" w:rsidR="00A67EAE" w:rsidRDefault="0011035C" w:rsidP="00A67EAE">
      <w:pPr>
        <w:pStyle w:val="Titre3"/>
        <w:rPr>
          <w:sz w:val="26"/>
          <w:szCs w:val="26"/>
          <w:lang w:val="en-US"/>
        </w:rPr>
      </w:pPr>
      <w:bookmarkStart w:id="7" w:name="_Toc436908934"/>
      <w:r>
        <w:rPr>
          <w:sz w:val="26"/>
          <w:szCs w:val="26"/>
          <w:lang w:val="en-US"/>
        </w:rPr>
        <w:t>2</w:t>
      </w:r>
      <w:r w:rsidR="00A67EAE" w:rsidRPr="00E33777">
        <w:rPr>
          <w:sz w:val="26"/>
          <w:szCs w:val="26"/>
          <w:lang w:val="en-US"/>
        </w:rPr>
        <w:t>.1.2. Non-DEP Apple iPhones</w:t>
      </w:r>
      <w:bookmarkEnd w:id="7"/>
    </w:p>
    <w:p w14:paraId="46AF02A4" w14:textId="7EE6744A" w:rsidR="008B7DB6" w:rsidRDefault="008B7DB6" w:rsidP="008B7DB6">
      <w:pPr>
        <w:rPr>
          <w:lang w:val="en-US"/>
        </w:rPr>
      </w:pPr>
      <w:r>
        <w:rPr>
          <w:lang w:val="en-US"/>
        </w:rPr>
        <w:t xml:space="preserve">If the Apple iPhone you want to add isn’t a DEP Device, there is a minor change in adding it. Step </w:t>
      </w:r>
      <w:r w:rsidRPr="00C92BBF">
        <w:rPr>
          <w:b/>
          <w:lang w:val="en-US"/>
        </w:rPr>
        <w:t>1-4</w:t>
      </w:r>
      <w:r>
        <w:rPr>
          <w:lang w:val="en-US"/>
        </w:rPr>
        <w:t xml:space="preserve"> from </w:t>
      </w:r>
      <w:r w:rsidRPr="00C92BBF">
        <w:rPr>
          <w:b/>
          <w:lang w:val="en-US"/>
        </w:rPr>
        <w:t>“</w:t>
      </w:r>
      <w:r w:rsidR="002D4768">
        <w:rPr>
          <w:b/>
          <w:lang w:val="en-US"/>
        </w:rPr>
        <w:t>2</w:t>
      </w:r>
      <w:r w:rsidRPr="00C92BBF">
        <w:rPr>
          <w:b/>
          <w:lang w:val="en-US"/>
        </w:rPr>
        <w:t>.1.1. DEP Apple iPhones”</w:t>
      </w:r>
      <w:r>
        <w:rPr>
          <w:lang w:val="en-US"/>
        </w:rPr>
        <w:t xml:space="preserve"> is the same for DEP and non-DEP iPhones, so we start at point 5.</w:t>
      </w:r>
    </w:p>
    <w:p w14:paraId="1E657B2D" w14:textId="5EAE6330" w:rsidR="008B7DB6" w:rsidRDefault="008B7DB6" w:rsidP="008B7DB6">
      <w:pPr>
        <w:rPr>
          <w:lang w:val="en-US"/>
        </w:rPr>
      </w:pPr>
    </w:p>
    <w:p w14:paraId="2A261878" w14:textId="4F65C1CD" w:rsidR="008B7DB6" w:rsidRDefault="000D26E6" w:rsidP="0042473A">
      <w:pPr>
        <w:pStyle w:val="Paragraphedeliste"/>
        <w:numPr>
          <w:ilvl w:val="0"/>
          <w:numId w:val="4"/>
        </w:numPr>
        <w:rPr>
          <w:lang w:val="en-US"/>
        </w:rPr>
      </w:pPr>
      <w:r>
        <w:rPr>
          <w:noProof/>
          <w:lang w:val="fr-FR" w:eastAsia="ja-JP"/>
        </w:rPr>
        <w:lastRenderedPageBreak/>
        <w:drawing>
          <wp:anchor distT="0" distB="0" distL="114300" distR="114300" simplePos="0" relativeHeight="251667456" behindDoc="1" locked="0" layoutInCell="1" allowOverlap="1" wp14:anchorId="4CAB2C48" wp14:editId="10878873">
            <wp:simplePos x="0" y="0"/>
            <wp:positionH relativeFrom="column">
              <wp:posOffset>3378200</wp:posOffset>
            </wp:positionH>
            <wp:positionV relativeFrom="paragraph">
              <wp:posOffset>45085</wp:posOffset>
            </wp:positionV>
            <wp:extent cx="1622425" cy="2879725"/>
            <wp:effectExtent l="38100" t="38100" r="34925" b="34925"/>
            <wp:wrapThrough wrapText="bothSides">
              <wp:wrapPolygon edited="0">
                <wp:start x="-507" y="-286"/>
                <wp:lineTo x="-507" y="21719"/>
                <wp:lineTo x="21811" y="21719"/>
                <wp:lineTo x="21811" y="-286"/>
                <wp:lineTo x="-507" y="-286"/>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242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CF322F">
        <w:rPr>
          <w:lang w:val="en-US"/>
        </w:rPr>
        <w:t xml:space="preserve">After doing steps 1-4 you will be asked to enter an AppleID. The user needs to type in his own private ID so he can </w:t>
      </w:r>
      <w:r w:rsidR="00C92BBF">
        <w:rPr>
          <w:lang w:val="en-US"/>
        </w:rPr>
        <w:t xml:space="preserve">download and </w:t>
      </w:r>
      <w:r w:rsidR="00CF322F">
        <w:rPr>
          <w:lang w:val="en-US"/>
        </w:rPr>
        <w:t>update the BES12 App. Tap “Skip this step”.</w:t>
      </w:r>
    </w:p>
    <w:p w14:paraId="3EECDC65" w14:textId="77777777" w:rsidR="00CF322F" w:rsidRDefault="00CF322F" w:rsidP="00CF322F">
      <w:pPr>
        <w:rPr>
          <w:lang w:val="en-US"/>
        </w:rPr>
      </w:pPr>
    </w:p>
    <w:p w14:paraId="104CD878" w14:textId="77777777" w:rsidR="00CF322F" w:rsidRDefault="00CF322F" w:rsidP="00CF322F">
      <w:pPr>
        <w:rPr>
          <w:lang w:val="en-US"/>
        </w:rPr>
      </w:pPr>
    </w:p>
    <w:p w14:paraId="6F1936A7" w14:textId="77777777" w:rsidR="00CF322F" w:rsidRDefault="00CF322F" w:rsidP="00CF322F">
      <w:pPr>
        <w:rPr>
          <w:lang w:val="en-US"/>
        </w:rPr>
      </w:pPr>
    </w:p>
    <w:p w14:paraId="35529450" w14:textId="05C72819" w:rsidR="00CF322F" w:rsidRDefault="00CF322F" w:rsidP="00CF322F">
      <w:pPr>
        <w:rPr>
          <w:lang w:val="en-US"/>
        </w:rPr>
      </w:pPr>
    </w:p>
    <w:p w14:paraId="3C108D6A" w14:textId="5835E700" w:rsidR="00CF322F" w:rsidRDefault="00CF322F" w:rsidP="00CF322F">
      <w:pPr>
        <w:rPr>
          <w:lang w:val="en-US"/>
        </w:rPr>
      </w:pPr>
    </w:p>
    <w:p w14:paraId="620DF8DE" w14:textId="77777777" w:rsidR="00CF322F" w:rsidRDefault="00CF322F" w:rsidP="00CF322F">
      <w:pPr>
        <w:rPr>
          <w:lang w:val="en-US"/>
        </w:rPr>
      </w:pPr>
    </w:p>
    <w:p w14:paraId="33027231" w14:textId="77777777" w:rsidR="000D26E6" w:rsidRDefault="000D26E6" w:rsidP="00CF322F">
      <w:pPr>
        <w:rPr>
          <w:lang w:val="en-US"/>
        </w:rPr>
      </w:pPr>
    </w:p>
    <w:p w14:paraId="7FBFAA20" w14:textId="77777777" w:rsidR="00A11EBF" w:rsidRDefault="00A11EBF" w:rsidP="00CF322F">
      <w:pPr>
        <w:rPr>
          <w:lang w:val="en-US"/>
        </w:rPr>
      </w:pPr>
    </w:p>
    <w:p w14:paraId="76EE86C8" w14:textId="77777777" w:rsidR="00A11EBF" w:rsidRDefault="00A11EBF" w:rsidP="00CF322F">
      <w:pPr>
        <w:rPr>
          <w:lang w:val="en-US"/>
        </w:rPr>
      </w:pPr>
    </w:p>
    <w:p w14:paraId="37B59BEB" w14:textId="77777777" w:rsidR="00A11EBF" w:rsidRDefault="00A11EBF" w:rsidP="00CF322F">
      <w:pPr>
        <w:rPr>
          <w:lang w:val="en-US"/>
        </w:rPr>
      </w:pPr>
    </w:p>
    <w:p w14:paraId="4D2B6A8D" w14:textId="77777777" w:rsidR="00A11EBF" w:rsidRDefault="00A11EBF" w:rsidP="00CF322F">
      <w:pPr>
        <w:rPr>
          <w:lang w:val="en-US"/>
        </w:rPr>
      </w:pPr>
    </w:p>
    <w:p w14:paraId="15A37772" w14:textId="77777777" w:rsidR="00A11EBF" w:rsidRDefault="00A11EBF" w:rsidP="00CF322F">
      <w:pPr>
        <w:rPr>
          <w:lang w:val="en-US"/>
        </w:rPr>
      </w:pPr>
    </w:p>
    <w:p w14:paraId="3B2A0A2F" w14:textId="77777777" w:rsidR="00A11EBF" w:rsidRDefault="00A11EBF" w:rsidP="00CF322F">
      <w:pPr>
        <w:rPr>
          <w:lang w:val="en-US"/>
        </w:rPr>
      </w:pPr>
    </w:p>
    <w:p w14:paraId="56D588A3" w14:textId="77777777" w:rsidR="00A11EBF" w:rsidRDefault="00A11EBF" w:rsidP="00CF322F">
      <w:pPr>
        <w:rPr>
          <w:lang w:val="en-US"/>
        </w:rPr>
      </w:pPr>
    </w:p>
    <w:p w14:paraId="58E7ADB4" w14:textId="77777777" w:rsidR="00A11EBF" w:rsidRDefault="00A11EBF" w:rsidP="00CF322F">
      <w:pPr>
        <w:rPr>
          <w:lang w:val="en-US"/>
        </w:rPr>
      </w:pPr>
    </w:p>
    <w:p w14:paraId="12949533" w14:textId="26EBDA92" w:rsidR="00CF322F" w:rsidRDefault="000D26E6" w:rsidP="0042473A">
      <w:pPr>
        <w:pStyle w:val="Paragraphedeliste"/>
        <w:numPr>
          <w:ilvl w:val="0"/>
          <w:numId w:val="4"/>
        </w:numPr>
        <w:rPr>
          <w:lang w:val="en-US"/>
        </w:rPr>
      </w:pPr>
      <w:r>
        <w:rPr>
          <w:noProof/>
          <w:lang w:val="fr-FR" w:eastAsia="ja-JP"/>
        </w:rPr>
        <w:drawing>
          <wp:anchor distT="0" distB="0" distL="114300" distR="114300" simplePos="0" relativeHeight="251668480" behindDoc="1" locked="0" layoutInCell="1" allowOverlap="1" wp14:anchorId="61D75442" wp14:editId="412CD846">
            <wp:simplePos x="0" y="0"/>
            <wp:positionH relativeFrom="column">
              <wp:posOffset>3349625</wp:posOffset>
            </wp:positionH>
            <wp:positionV relativeFrom="paragraph">
              <wp:posOffset>-487045</wp:posOffset>
            </wp:positionV>
            <wp:extent cx="1622425" cy="2879725"/>
            <wp:effectExtent l="38100" t="38100" r="34925" b="34925"/>
            <wp:wrapThrough wrapText="bothSides">
              <wp:wrapPolygon edited="0">
                <wp:start x="-507" y="-286"/>
                <wp:lineTo x="-507" y="21719"/>
                <wp:lineTo x="21811" y="21719"/>
                <wp:lineTo x="21811" y="-286"/>
                <wp:lineTo x="-507" y="-286"/>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242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CF322F">
        <w:rPr>
          <w:lang w:val="en-US"/>
        </w:rPr>
        <w:t xml:space="preserve">Read and agree the Apple terms and conditions. </w:t>
      </w:r>
    </w:p>
    <w:p w14:paraId="4CB99C99" w14:textId="77777777" w:rsidR="00CF322F" w:rsidRDefault="00CF322F" w:rsidP="00CF322F">
      <w:pPr>
        <w:rPr>
          <w:lang w:val="en-US"/>
        </w:rPr>
      </w:pPr>
    </w:p>
    <w:p w14:paraId="1856F50C" w14:textId="77777777" w:rsidR="00CF322F" w:rsidRDefault="00CF322F" w:rsidP="00CF322F">
      <w:pPr>
        <w:rPr>
          <w:lang w:val="en-US"/>
        </w:rPr>
      </w:pPr>
    </w:p>
    <w:p w14:paraId="5B03858E" w14:textId="77777777" w:rsidR="00CF322F" w:rsidRDefault="00CF322F" w:rsidP="00CF322F">
      <w:pPr>
        <w:rPr>
          <w:lang w:val="en-US"/>
        </w:rPr>
      </w:pPr>
    </w:p>
    <w:p w14:paraId="31277B45" w14:textId="77777777" w:rsidR="00CF322F" w:rsidRDefault="00CF322F" w:rsidP="00CF322F">
      <w:pPr>
        <w:rPr>
          <w:lang w:val="en-US"/>
        </w:rPr>
      </w:pPr>
    </w:p>
    <w:p w14:paraId="73967C62" w14:textId="77777777" w:rsidR="000D26E6" w:rsidRDefault="000D26E6" w:rsidP="00CF322F">
      <w:pPr>
        <w:rPr>
          <w:lang w:val="en-US"/>
        </w:rPr>
      </w:pPr>
    </w:p>
    <w:p w14:paraId="6F2E9EA7" w14:textId="77777777" w:rsidR="000D26E6" w:rsidRDefault="000D26E6" w:rsidP="00CF322F">
      <w:pPr>
        <w:rPr>
          <w:lang w:val="en-US"/>
        </w:rPr>
      </w:pPr>
    </w:p>
    <w:p w14:paraId="6A8971F7" w14:textId="77777777" w:rsidR="000D26E6" w:rsidRDefault="000D26E6" w:rsidP="00CF322F">
      <w:pPr>
        <w:rPr>
          <w:lang w:val="en-US"/>
        </w:rPr>
      </w:pPr>
    </w:p>
    <w:p w14:paraId="35E5EFF7" w14:textId="77777777" w:rsidR="000D26E6" w:rsidRDefault="000D26E6" w:rsidP="00CF322F">
      <w:pPr>
        <w:rPr>
          <w:lang w:val="en-US"/>
        </w:rPr>
      </w:pPr>
    </w:p>
    <w:p w14:paraId="58D02F38" w14:textId="542C12AA" w:rsidR="00CF322F" w:rsidRDefault="00CF322F" w:rsidP="00CF322F">
      <w:pPr>
        <w:rPr>
          <w:lang w:val="en-US"/>
        </w:rPr>
      </w:pPr>
    </w:p>
    <w:p w14:paraId="39D4D61B" w14:textId="77777777" w:rsidR="00A11EBF" w:rsidRDefault="00A11EBF" w:rsidP="00CF322F">
      <w:pPr>
        <w:rPr>
          <w:lang w:val="en-US"/>
        </w:rPr>
      </w:pPr>
    </w:p>
    <w:p w14:paraId="07773B3C" w14:textId="77777777" w:rsidR="0078050D" w:rsidRDefault="0078050D" w:rsidP="00CF322F">
      <w:pPr>
        <w:rPr>
          <w:lang w:val="en-US"/>
        </w:rPr>
      </w:pPr>
    </w:p>
    <w:p w14:paraId="45B05B39" w14:textId="26D9B614" w:rsidR="00CF322F" w:rsidRDefault="00B92662" w:rsidP="0042473A">
      <w:pPr>
        <w:pStyle w:val="Paragraphedeliste"/>
        <w:numPr>
          <w:ilvl w:val="0"/>
          <w:numId w:val="4"/>
        </w:numPr>
        <w:rPr>
          <w:lang w:val="en-US"/>
        </w:rPr>
      </w:pPr>
      <w:r>
        <w:rPr>
          <w:noProof/>
          <w:lang w:val="fr-FR" w:eastAsia="ja-JP"/>
        </w:rPr>
        <w:lastRenderedPageBreak/>
        <w:drawing>
          <wp:anchor distT="0" distB="0" distL="114300" distR="114300" simplePos="0" relativeHeight="251669504" behindDoc="1" locked="0" layoutInCell="1" allowOverlap="1" wp14:anchorId="3168C625" wp14:editId="5837E69A">
            <wp:simplePos x="0" y="0"/>
            <wp:positionH relativeFrom="column">
              <wp:posOffset>3347720</wp:posOffset>
            </wp:positionH>
            <wp:positionV relativeFrom="paragraph">
              <wp:posOffset>79375</wp:posOffset>
            </wp:positionV>
            <wp:extent cx="1622425" cy="2879725"/>
            <wp:effectExtent l="38100" t="38100" r="34925" b="34925"/>
            <wp:wrapThrough wrapText="bothSides">
              <wp:wrapPolygon edited="0">
                <wp:start x="-507" y="-286"/>
                <wp:lineTo x="-507" y="21719"/>
                <wp:lineTo x="21811" y="21719"/>
                <wp:lineTo x="21811" y="-286"/>
                <wp:lineTo x="-507" y="-286"/>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242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Pr>
          <w:lang w:val="en-US"/>
        </w:rPr>
        <w:t>E</w:t>
      </w:r>
      <w:r w:rsidR="00CF322F">
        <w:rPr>
          <w:lang w:val="en-US"/>
        </w:rPr>
        <w:t xml:space="preserve">nter a </w:t>
      </w:r>
      <w:r w:rsidR="0078050D">
        <w:rPr>
          <w:lang w:val="en-US"/>
        </w:rPr>
        <w:t xml:space="preserve">provisionally </w:t>
      </w:r>
      <w:r w:rsidR="00CF322F">
        <w:rPr>
          <w:lang w:val="en-US"/>
        </w:rPr>
        <w:t xml:space="preserve">Passcode or skip this step. </w:t>
      </w:r>
      <w:r w:rsidR="009E0271">
        <w:rPr>
          <w:lang w:val="en-US"/>
        </w:rPr>
        <w:t>T</w:t>
      </w:r>
      <w:r w:rsidR="00CF322F">
        <w:rPr>
          <w:lang w:val="en-US"/>
        </w:rPr>
        <w:t xml:space="preserve">he WILO profile requires a </w:t>
      </w:r>
      <w:r>
        <w:rPr>
          <w:lang w:val="en-US"/>
        </w:rPr>
        <w:t xml:space="preserve">specific </w:t>
      </w:r>
      <w:r w:rsidR="00CF322F">
        <w:rPr>
          <w:lang w:val="en-US"/>
        </w:rPr>
        <w:t>passcode</w:t>
      </w:r>
      <w:r w:rsidR="009E0271">
        <w:rPr>
          <w:lang w:val="en-US"/>
        </w:rPr>
        <w:t>. T</w:t>
      </w:r>
      <w:r w:rsidR="00CF322F">
        <w:rPr>
          <w:lang w:val="en-US"/>
        </w:rPr>
        <w:t>he user will be forced to create a passcode by Popup</w:t>
      </w:r>
      <w:r w:rsidR="009E0271">
        <w:rPr>
          <w:lang w:val="en-US"/>
        </w:rPr>
        <w:t xml:space="preserve"> </w:t>
      </w:r>
      <w:r w:rsidR="00CF322F">
        <w:rPr>
          <w:lang w:val="en-US"/>
        </w:rPr>
        <w:t>after installing the BES12 App and connecting it successfully to the enterprise.</w:t>
      </w:r>
    </w:p>
    <w:p w14:paraId="02F67096" w14:textId="77777777" w:rsidR="00B92662" w:rsidRDefault="00B92662" w:rsidP="00B92662">
      <w:pPr>
        <w:rPr>
          <w:lang w:val="en-US"/>
        </w:rPr>
      </w:pPr>
    </w:p>
    <w:p w14:paraId="0B42D2B1" w14:textId="77777777" w:rsidR="00B92662" w:rsidRDefault="00B92662" w:rsidP="00B92662">
      <w:pPr>
        <w:rPr>
          <w:lang w:val="en-US"/>
        </w:rPr>
      </w:pPr>
    </w:p>
    <w:p w14:paraId="1D9996D0" w14:textId="77777777" w:rsidR="00B92662" w:rsidRDefault="00B92662" w:rsidP="00B92662">
      <w:pPr>
        <w:rPr>
          <w:lang w:val="en-US"/>
        </w:rPr>
      </w:pPr>
    </w:p>
    <w:p w14:paraId="283B5A1E" w14:textId="77777777" w:rsidR="00B92662" w:rsidRDefault="00B92662" w:rsidP="00B92662">
      <w:pPr>
        <w:rPr>
          <w:lang w:val="en-US"/>
        </w:rPr>
      </w:pPr>
    </w:p>
    <w:p w14:paraId="07FCFF5A" w14:textId="77777777" w:rsidR="00B92662" w:rsidRDefault="00B92662" w:rsidP="00B92662">
      <w:pPr>
        <w:rPr>
          <w:lang w:val="en-US"/>
        </w:rPr>
      </w:pPr>
    </w:p>
    <w:p w14:paraId="0FDCD9FE" w14:textId="77777777" w:rsidR="00B92662" w:rsidRDefault="00B92662" w:rsidP="00B92662">
      <w:pPr>
        <w:rPr>
          <w:lang w:val="en-US"/>
        </w:rPr>
      </w:pPr>
    </w:p>
    <w:p w14:paraId="26A3A4E4" w14:textId="77777777" w:rsidR="00B92662" w:rsidRDefault="00B92662" w:rsidP="00B92662">
      <w:pPr>
        <w:rPr>
          <w:lang w:val="en-US"/>
        </w:rPr>
      </w:pPr>
    </w:p>
    <w:p w14:paraId="2AC983DF" w14:textId="77777777" w:rsidR="00A11EBF" w:rsidRDefault="00A11EBF" w:rsidP="00B92662">
      <w:pPr>
        <w:rPr>
          <w:lang w:val="en-US"/>
        </w:rPr>
      </w:pPr>
    </w:p>
    <w:p w14:paraId="25995037" w14:textId="21DCB2F1" w:rsidR="000D26E6" w:rsidRDefault="00DB5D56" w:rsidP="00B92662">
      <w:pPr>
        <w:rPr>
          <w:lang w:val="en-US"/>
        </w:rPr>
      </w:pPr>
      <w:r>
        <w:rPr>
          <w:lang w:val="en-US"/>
        </w:rPr>
        <w:br/>
      </w:r>
    </w:p>
    <w:p w14:paraId="161880D8" w14:textId="77777777" w:rsidR="00A11EBF" w:rsidRDefault="00A11EBF" w:rsidP="00B92662">
      <w:pPr>
        <w:rPr>
          <w:lang w:val="en-US"/>
        </w:rPr>
      </w:pPr>
    </w:p>
    <w:p w14:paraId="52209C89" w14:textId="6673FB8F" w:rsidR="009E0271" w:rsidRPr="000D26E6" w:rsidRDefault="00B92662" w:rsidP="0042473A">
      <w:pPr>
        <w:pStyle w:val="Paragraphedeliste"/>
        <w:numPr>
          <w:ilvl w:val="0"/>
          <w:numId w:val="6"/>
        </w:numPr>
        <w:rPr>
          <w:lang w:val="en-US"/>
        </w:rPr>
      </w:pPr>
      <w:r w:rsidRPr="0078050D">
        <w:rPr>
          <w:lang w:val="en-US"/>
        </w:rPr>
        <w:t xml:space="preserve">Now you </w:t>
      </w:r>
      <w:r w:rsidR="00E440D8">
        <w:rPr>
          <w:lang w:val="en-US"/>
        </w:rPr>
        <w:t>have to</w:t>
      </w:r>
      <w:r w:rsidRPr="0078050D">
        <w:rPr>
          <w:lang w:val="en-US"/>
        </w:rPr>
        <w:t xml:space="preserve"> hand-out the device to the user. The User needs his own, private AppleID</w:t>
      </w:r>
      <w:r w:rsidR="0078050D" w:rsidRPr="0078050D">
        <w:rPr>
          <w:lang w:val="en-US"/>
        </w:rPr>
        <w:t xml:space="preserve"> for downloading the necessary BES12 App from the App-S</w:t>
      </w:r>
      <w:r w:rsidR="0078050D">
        <w:rPr>
          <w:lang w:val="en-US"/>
        </w:rPr>
        <w:t>t</w:t>
      </w:r>
      <w:r w:rsidR="0078050D" w:rsidRPr="0078050D">
        <w:rPr>
          <w:lang w:val="en-US"/>
        </w:rPr>
        <w:t>ore</w:t>
      </w:r>
      <w:r w:rsidRPr="0078050D">
        <w:rPr>
          <w:lang w:val="en-US"/>
        </w:rPr>
        <w:t>. For more information about AppleID the user can look up in Chapter 2 of the official iP</w:t>
      </w:r>
      <w:r w:rsidR="0078050D" w:rsidRPr="0078050D">
        <w:rPr>
          <w:lang w:val="en-US"/>
        </w:rPr>
        <w:t>hone user guide</w:t>
      </w:r>
      <w:r w:rsidRPr="0078050D">
        <w:rPr>
          <w:lang w:val="en-US"/>
        </w:rPr>
        <w:t xml:space="preserve">. </w:t>
      </w:r>
      <w:r w:rsidR="0078050D" w:rsidRPr="0078050D">
        <w:rPr>
          <w:lang w:val="en-US"/>
        </w:rPr>
        <w:t xml:space="preserve">How to obtain </w:t>
      </w:r>
      <w:r w:rsidR="0078050D">
        <w:rPr>
          <w:lang w:val="en-US"/>
        </w:rPr>
        <w:t xml:space="preserve">and connect </w:t>
      </w:r>
      <w:r w:rsidR="0078050D" w:rsidRPr="0078050D">
        <w:rPr>
          <w:lang w:val="en-US"/>
        </w:rPr>
        <w:t xml:space="preserve">the BES12 App is shown in a short video in the second E-mail from BES12 given to the user which contains the activation username. </w:t>
      </w:r>
      <w:r w:rsidR="0078050D" w:rsidRPr="0078050D">
        <w:rPr>
          <w:lang w:val="en-US"/>
        </w:rPr>
        <w:br/>
        <w:t xml:space="preserve">(Link: </w:t>
      </w:r>
      <w:hyperlink r:id="rId36" w:history="1">
        <w:r w:rsidR="0078050D" w:rsidRPr="0078050D">
          <w:rPr>
            <w:rStyle w:val="Lienhypertexte"/>
            <w:lang w:val="en-US"/>
          </w:rPr>
          <w:t>http://docs.BlackBerry.com/activate-your-device-on-BES12.html</w:t>
        </w:r>
      </w:hyperlink>
      <w:r w:rsidR="0078050D" w:rsidRPr="0078050D">
        <w:rPr>
          <w:lang w:val="en-US"/>
        </w:rPr>
        <w:t>)</w:t>
      </w:r>
      <w:r w:rsidR="00E440D8">
        <w:rPr>
          <w:lang w:val="en-US"/>
        </w:rPr>
        <w:br/>
        <w:t>As soon as the user wants to download the BES12 App (BES12 Tutorial Step 4), he will be asked for an AppleID. Now he needs to enter the private AppleID.</w:t>
      </w:r>
      <w:r w:rsidR="009E0271">
        <w:rPr>
          <w:lang w:val="en-US"/>
        </w:rPr>
        <w:br/>
      </w:r>
      <w:r w:rsidR="009E0271">
        <w:rPr>
          <w:lang w:val="en-US"/>
        </w:rPr>
        <w:br/>
      </w:r>
    </w:p>
    <w:p w14:paraId="406CF087" w14:textId="77777777" w:rsidR="009E0271" w:rsidRDefault="009E0271" w:rsidP="009E0271">
      <w:pPr>
        <w:pStyle w:val="Paragraphedeliste"/>
        <w:ind w:left="1080"/>
        <w:rPr>
          <w:lang w:val="en-US"/>
        </w:rPr>
      </w:pPr>
    </w:p>
    <w:p w14:paraId="35269530" w14:textId="77777777" w:rsidR="00A11EBF" w:rsidRDefault="00A11EBF" w:rsidP="009E0271">
      <w:pPr>
        <w:pStyle w:val="Paragraphedeliste"/>
        <w:ind w:left="1080"/>
        <w:rPr>
          <w:lang w:val="en-US"/>
        </w:rPr>
      </w:pPr>
    </w:p>
    <w:p w14:paraId="243621F0" w14:textId="77777777" w:rsidR="00A11EBF" w:rsidRDefault="00A11EBF" w:rsidP="009E0271">
      <w:pPr>
        <w:pStyle w:val="Paragraphedeliste"/>
        <w:ind w:left="1080"/>
        <w:rPr>
          <w:lang w:val="en-US"/>
        </w:rPr>
      </w:pPr>
    </w:p>
    <w:p w14:paraId="4BC0C350" w14:textId="77777777" w:rsidR="00A11EBF" w:rsidRDefault="00A11EBF" w:rsidP="009E0271">
      <w:pPr>
        <w:pStyle w:val="Paragraphedeliste"/>
        <w:ind w:left="1080"/>
        <w:rPr>
          <w:lang w:val="en-US"/>
        </w:rPr>
      </w:pPr>
    </w:p>
    <w:p w14:paraId="3D11A6B5" w14:textId="77777777" w:rsidR="00A11EBF" w:rsidRDefault="00A11EBF" w:rsidP="009E0271">
      <w:pPr>
        <w:pStyle w:val="Paragraphedeliste"/>
        <w:ind w:left="1080"/>
        <w:rPr>
          <w:lang w:val="en-US"/>
        </w:rPr>
      </w:pPr>
    </w:p>
    <w:p w14:paraId="69355501" w14:textId="77777777" w:rsidR="00A11EBF" w:rsidRDefault="00A11EBF" w:rsidP="009E0271">
      <w:pPr>
        <w:pStyle w:val="Paragraphedeliste"/>
        <w:ind w:left="1080"/>
        <w:rPr>
          <w:lang w:val="en-US"/>
        </w:rPr>
      </w:pPr>
    </w:p>
    <w:p w14:paraId="3E0AECBE" w14:textId="77777777" w:rsidR="00A11EBF" w:rsidRDefault="00A11EBF" w:rsidP="009E0271">
      <w:pPr>
        <w:pStyle w:val="Paragraphedeliste"/>
        <w:ind w:left="1080"/>
        <w:rPr>
          <w:lang w:val="en-US"/>
        </w:rPr>
      </w:pPr>
    </w:p>
    <w:p w14:paraId="442905A5" w14:textId="77777777" w:rsidR="00A11EBF" w:rsidRDefault="00A11EBF" w:rsidP="009E0271">
      <w:pPr>
        <w:pStyle w:val="Paragraphedeliste"/>
        <w:ind w:left="1080"/>
        <w:rPr>
          <w:lang w:val="en-US"/>
        </w:rPr>
      </w:pPr>
    </w:p>
    <w:p w14:paraId="74CA75DC" w14:textId="77777777" w:rsidR="00A11EBF" w:rsidRDefault="00A11EBF" w:rsidP="009E0271">
      <w:pPr>
        <w:pStyle w:val="Paragraphedeliste"/>
        <w:ind w:left="1080"/>
        <w:rPr>
          <w:lang w:val="en-US"/>
        </w:rPr>
      </w:pPr>
    </w:p>
    <w:p w14:paraId="01997115" w14:textId="0047DC3F" w:rsidR="009E0271" w:rsidRDefault="009E0271" w:rsidP="0042473A">
      <w:pPr>
        <w:pStyle w:val="Paragraphedeliste"/>
        <w:numPr>
          <w:ilvl w:val="0"/>
          <w:numId w:val="6"/>
        </w:numPr>
        <w:rPr>
          <w:lang w:val="en-US"/>
        </w:rPr>
      </w:pPr>
      <w:r>
        <w:rPr>
          <w:noProof/>
          <w:lang w:val="fr-FR" w:eastAsia="ja-JP"/>
        </w:rPr>
        <w:lastRenderedPageBreak/>
        <w:drawing>
          <wp:anchor distT="0" distB="0" distL="114300" distR="114300" simplePos="0" relativeHeight="251673600" behindDoc="1" locked="0" layoutInCell="1" allowOverlap="1" wp14:anchorId="7693E128" wp14:editId="21FAA1D7">
            <wp:simplePos x="0" y="0"/>
            <wp:positionH relativeFrom="column">
              <wp:posOffset>3442970</wp:posOffset>
            </wp:positionH>
            <wp:positionV relativeFrom="paragraph">
              <wp:posOffset>50800</wp:posOffset>
            </wp:positionV>
            <wp:extent cx="1618615" cy="2879725"/>
            <wp:effectExtent l="38100" t="38100" r="38735" b="34925"/>
            <wp:wrapThrough wrapText="bothSides">
              <wp:wrapPolygon edited="0">
                <wp:start x="-508" y="-286"/>
                <wp:lineTo x="-508" y="21719"/>
                <wp:lineTo x="21863" y="21719"/>
                <wp:lineTo x="21863" y="-286"/>
                <wp:lineTo x="-508" y="-286"/>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8615" cy="2879725"/>
                    </a:xfrm>
                    <a:prstGeom prst="rect">
                      <a:avLst/>
                    </a:prstGeom>
                    <a:ln w="31750">
                      <a:solidFill>
                        <a:schemeClr val="accent1"/>
                      </a:solidFill>
                    </a:ln>
                  </pic:spPr>
                </pic:pic>
              </a:graphicData>
            </a:graphic>
            <wp14:sizeRelH relativeFrom="page">
              <wp14:pctWidth>0</wp14:pctWidth>
            </wp14:sizeRelH>
            <wp14:sizeRelV relativeFrom="page">
              <wp14:pctHeight>0</wp14:pctHeight>
            </wp14:sizeRelV>
          </wp:anchor>
        </w:drawing>
      </w:r>
      <w:r w:rsidR="0045673A" w:rsidRPr="0045673A">
        <w:rPr>
          <w:noProof/>
          <w:lang w:val="en-US" w:eastAsia="de-DE"/>
        </w:rPr>
        <w:t>After the BES12 Client is installed and connected like shown in the BES12 Tutorial,</w:t>
      </w:r>
      <w:r w:rsidR="000D26E6">
        <w:rPr>
          <w:noProof/>
          <w:lang w:val="en-US" w:eastAsia="de-DE"/>
        </w:rPr>
        <w:t xml:space="preserve"> the user </w:t>
      </w:r>
      <w:r w:rsidRPr="00140E8A">
        <w:rPr>
          <w:noProof/>
          <w:lang w:val="en-US" w:eastAsia="de-DE"/>
        </w:rPr>
        <w:t>has</w:t>
      </w:r>
      <w:r>
        <w:rPr>
          <w:lang w:val="en-US"/>
        </w:rPr>
        <w:t xml:space="preserve"> to enter the Exchange Active Sync password (Same as windows logon password) to the device for syncing</w:t>
      </w:r>
      <w:r w:rsidR="000D26E6">
        <w:rPr>
          <w:lang w:val="en-US"/>
        </w:rPr>
        <w:t xml:space="preserve"> coorporate</w:t>
      </w:r>
      <w:r>
        <w:rPr>
          <w:lang w:val="en-US"/>
        </w:rPr>
        <w:t xml:space="preserve"> E-Mails, Contacts and Calendar. When the Pop-up doesn’t come immediately after setting up the device, start the “Settings” App and the Pop-up shows up. </w:t>
      </w:r>
    </w:p>
    <w:p w14:paraId="196C7F6A" w14:textId="77777777" w:rsidR="00DB5D56" w:rsidRDefault="00DB5D56" w:rsidP="003A39B5">
      <w:pPr>
        <w:pStyle w:val="Titre2"/>
        <w:rPr>
          <w:rFonts w:asciiTheme="minorHAnsi" w:eastAsiaTheme="minorHAnsi" w:hAnsiTheme="minorHAnsi" w:cstheme="minorBidi"/>
          <w:b w:val="0"/>
          <w:bCs w:val="0"/>
          <w:color w:val="auto"/>
          <w:sz w:val="20"/>
          <w:szCs w:val="22"/>
          <w:lang w:val="en-US"/>
        </w:rPr>
      </w:pPr>
    </w:p>
    <w:p w14:paraId="044665FB" w14:textId="77777777" w:rsidR="00DB5D56" w:rsidRDefault="00DB5D56" w:rsidP="00DB5D56">
      <w:pPr>
        <w:rPr>
          <w:lang w:val="en-US"/>
        </w:rPr>
      </w:pPr>
    </w:p>
    <w:p w14:paraId="1BC300C3" w14:textId="77777777" w:rsidR="00DB5D56" w:rsidRDefault="00DB5D56" w:rsidP="00DB5D56">
      <w:pPr>
        <w:rPr>
          <w:lang w:val="en-US"/>
        </w:rPr>
      </w:pPr>
    </w:p>
    <w:p w14:paraId="2301039F" w14:textId="77777777" w:rsidR="00DB5D56" w:rsidRDefault="00DB5D56" w:rsidP="00DB5D56">
      <w:pPr>
        <w:rPr>
          <w:lang w:val="en-US"/>
        </w:rPr>
      </w:pPr>
    </w:p>
    <w:p w14:paraId="56DF74BD" w14:textId="77777777" w:rsidR="00A11EBF" w:rsidRDefault="00A11EBF" w:rsidP="00DB5D56">
      <w:pPr>
        <w:rPr>
          <w:lang w:val="en-US"/>
        </w:rPr>
      </w:pPr>
    </w:p>
    <w:p w14:paraId="597EC228" w14:textId="77777777" w:rsidR="00A11EBF" w:rsidRPr="00DB5D56" w:rsidRDefault="00A11EBF" w:rsidP="00A11EBF">
      <w:pPr>
        <w:pStyle w:val="Bullet"/>
        <w:ind w:left="1080"/>
        <w:rPr>
          <w:lang w:val="en-US"/>
        </w:rPr>
      </w:pPr>
      <w:r w:rsidRPr="00DB5D56">
        <w:rPr>
          <w:lang w:val="en-US"/>
        </w:rPr>
        <w:t xml:space="preserve">If it still doesn’t show up or entered </w:t>
      </w:r>
      <w:r>
        <w:rPr>
          <w:noProof/>
          <w:lang w:val="fr-FR" w:eastAsia="ja-JP"/>
        </w:rPr>
        <mc:AlternateContent>
          <mc:Choice Requires="wps">
            <w:drawing>
              <wp:anchor distT="0" distB="0" distL="114300" distR="114300" simplePos="0" relativeHeight="251709440" behindDoc="0" locked="0" layoutInCell="1" allowOverlap="1" wp14:anchorId="666BFB7D" wp14:editId="579BE0DF">
                <wp:simplePos x="0" y="0"/>
                <wp:positionH relativeFrom="column">
                  <wp:posOffset>4497387</wp:posOffset>
                </wp:positionH>
                <wp:positionV relativeFrom="paragraph">
                  <wp:posOffset>301309</wp:posOffset>
                </wp:positionV>
                <wp:extent cx="314325" cy="266700"/>
                <wp:effectExtent l="23813" t="0" r="33337" b="33338"/>
                <wp:wrapNone/>
                <wp:docPr id="30" name="Pfeil nach rechts 30"/>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0C46B7" id="Pfeil nach rechts 30" o:spid="_x0000_s1026" type="#_x0000_t13" style="position:absolute;margin-left:354.1pt;margin-top:23.75pt;width:24.75pt;height:21pt;rotation:9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" adj="12436" fillcolor="#009c82 [3204]" strokecolor="#004d40 [1604]" strokeweight="2pt"/>
            </w:pict>
          </mc:Fallback>
        </mc:AlternateContent>
      </w:r>
      <w:r w:rsidRPr="00DB5D56">
        <w:rPr>
          <w:lang w:val="en-US"/>
        </w:rPr>
        <w:t>incorrectly, configure the E-Mail access like this:</w:t>
      </w:r>
    </w:p>
    <w:p w14:paraId="6EEB6AB8" w14:textId="77777777" w:rsidR="00A11EBF" w:rsidRDefault="00A11EBF" w:rsidP="00A11EBF">
      <w:pPr>
        <w:pStyle w:val="Bullet"/>
        <w:numPr>
          <w:ilvl w:val="1"/>
          <w:numId w:val="1"/>
        </w:numPr>
        <w:rPr>
          <w:lang w:val="en-US"/>
        </w:rPr>
      </w:pPr>
      <w:r>
        <w:rPr>
          <w:noProof/>
          <w:lang w:val="fr-FR" w:eastAsia="ja-JP"/>
        </w:rPr>
        <mc:AlternateContent>
          <mc:Choice Requires="wps">
            <w:drawing>
              <wp:anchor distT="0" distB="0" distL="114300" distR="114300" simplePos="0" relativeHeight="251706368" behindDoc="0" locked="0" layoutInCell="1" allowOverlap="1" wp14:anchorId="120EAB86" wp14:editId="43CE6094">
                <wp:simplePos x="0" y="0"/>
                <wp:positionH relativeFrom="column">
                  <wp:posOffset>3119120</wp:posOffset>
                </wp:positionH>
                <wp:positionV relativeFrom="paragraph">
                  <wp:posOffset>19050</wp:posOffset>
                </wp:positionV>
                <wp:extent cx="2524125" cy="357187"/>
                <wp:effectExtent l="0" t="0" r="28575" b="24130"/>
                <wp:wrapNone/>
                <wp:docPr id="224" name="Rechteck 224"/>
                <wp:cNvGraphicFramePr/>
                <a:graphic xmlns:a="http://schemas.openxmlformats.org/drawingml/2006/main">
                  <a:graphicData uri="http://schemas.microsoft.com/office/word/2010/wordprocessingShape">
                    <wps:wsp>
                      <wps:cNvSpPr/>
                      <wps:spPr>
                        <a:xfrm>
                          <a:off x="0" y="0"/>
                          <a:ext cx="2524125" cy="35718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577A" id="Rechteck 224" o:spid="_x0000_s1026" style="position:absolute;margin-left:245.6pt;margin-top:1.5pt;width:198.75pt;height:2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" filled="f" strokecolor="#f54100 [3209]" strokeweight="2pt"/>
            </w:pict>
          </mc:Fallback>
        </mc:AlternateContent>
      </w:r>
      <w:r>
        <w:rPr>
          <w:noProof/>
          <w:lang w:val="fr-FR" w:eastAsia="ja-JP"/>
        </w:rPr>
        <w:drawing>
          <wp:anchor distT="0" distB="0" distL="114300" distR="114300" simplePos="0" relativeHeight="251703296" behindDoc="1" locked="0" layoutInCell="1" allowOverlap="1" wp14:anchorId="6A29BE4E" wp14:editId="5E76A5E7">
            <wp:simplePos x="0" y="0"/>
            <wp:positionH relativeFrom="column">
              <wp:posOffset>3128645</wp:posOffset>
            </wp:positionH>
            <wp:positionV relativeFrom="paragraph">
              <wp:posOffset>69850</wp:posOffset>
            </wp:positionV>
            <wp:extent cx="2519680" cy="1155700"/>
            <wp:effectExtent l="19050" t="19050" r="13970" b="25400"/>
            <wp:wrapThrough wrapText="bothSides">
              <wp:wrapPolygon edited="0">
                <wp:start x="-163" y="-356"/>
                <wp:lineTo x="-163" y="21719"/>
                <wp:lineTo x="21556" y="21719"/>
                <wp:lineTo x="21556" y="-356"/>
                <wp:lineTo x="-163" y="-356"/>
              </wp:wrapPolygon>
            </wp:wrapThrough>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9680" cy="1155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r-FR" w:eastAsia="ja-JP"/>
        </w:rPr>
        <w:drawing>
          <wp:anchor distT="0" distB="0" distL="114300" distR="114300" simplePos="0" relativeHeight="251702272" behindDoc="1" locked="0" layoutInCell="1" allowOverlap="1" wp14:anchorId="08C77A85" wp14:editId="67B3ED7F">
            <wp:simplePos x="0" y="0"/>
            <wp:positionH relativeFrom="column">
              <wp:posOffset>3126740</wp:posOffset>
            </wp:positionH>
            <wp:positionV relativeFrom="paragraph">
              <wp:posOffset>-330200</wp:posOffset>
            </wp:positionV>
            <wp:extent cx="2519680" cy="299085"/>
            <wp:effectExtent l="19050" t="19050" r="13970" b="24765"/>
            <wp:wrapThrough wrapText="bothSides">
              <wp:wrapPolygon edited="0">
                <wp:start x="-163" y="-1376"/>
                <wp:lineTo x="-163" y="22013"/>
                <wp:lineTo x="21556" y="22013"/>
                <wp:lineTo x="21556" y="-1376"/>
                <wp:lineTo x="-163" y="-1376"/>
              </wp:wrapPolygon>
            </wp:wrapThrough>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2990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lang w:val="en-US"/>
        </w:rPr>
        <w:t xml:space="preserve">Navigate to </w:t>
      </w:r>
      <w:r w:rsidRPr="00AB1F59">
        <w:rPr>
          <w:b/>
          <w:lang w:val="en-US"/>
        </w:rPr>
        <w:t>Settings</w:t>
      </w:r>
    </w:p>
    <w:p w14:paraId="586A0E27" w14:textId="77777777" w:rsidR="00A11EBF" w:rsidRDefault="00A11EBF" w:rsidP="00A11EBF">
      <w:pPr>
        <w:pStyle w:val="Bullet"/>
        <w:numPr>
          <w:ilvl w:val="1"/>
          <w:numId w:val="1"/>
        </w:numPr>
        <w:rPr>
          <w:lang w:val="en-US"/>
        </w:rPr>
      </w:pPr>
      <w:r>
        <w:rPr>
          <w:lang w:val="en-US"/>
        </w:rPr>
        <w:t xml:space="preserve">Navigate to </w:t>
      </w:r>
      <w:r w:rsidRPr="00AB1F59">
        <w:rPr>
          <w:b/>
          <w:lang w:val="en-US"/>
        </w:rPr>
        <w:t>Mail, Contacts, Calender</w:t>
      </w:r>
    </w:p>
    <w:p w14:paraId="77ADCB00" w14:textId="77777777" w:rsidR="00A11EBF" w:rsidRPr="00A40548" w:rsidRDefault="00A11EBF" w:rsidP="00A11EBF">
      <w:pPr>
        <w:pStyle w:val="Bullet"/>
        <w:numPr>
          <w:ilvl w:val="1"/>
          <w:numId w:val="1"/>
        </w:numPr>
        <w:rPr>
          <w:lang w:val="en-US"/>
        </w:rPr>
      </w:pPr>
      <w:r>
        <w:rPr>
          <w:lang w:val="en-US"/>
        </w:rPr>
        <w:t xml:space="preserve">Tap on </w:t>
      </w:r>
      <w:r w:rsidRPr="00AB1F59">
        <w:rPr>
          <w:b/>
          <w:lang w:val="en-US"/>
        </w:rPr>
        <w:t>EAS (WILO_eMail_Extern)</w:t>
      </w:r>
    </w:p>
    <w:p w14:paraId="6151C139" w14:textId="6C8DC49D" w:rsidR="00A11EBF" w:rsidRPr="00841923" w:rsidRDefault="00A11EBF" w:rsidP="00A11EBF">
      <w:pPr>
        <w:pStyle w:val="Bullet"/>
        <w:numPr>
          <w:ilvl w:val="1"/>
          <w:numId w:val="1"/>
        </w:numPr>
        <w:rPr>
          <w:lang w:val="en-US"/>
        </w:rPr>
      </w:pPr>
      <w:r>
        <w:rPr>
          <w:noProof/>
          <w:lang w:val="fr-FR" w:eastAsia="ja-JP"/>
        </w:rPr>
        <mc:AlternateContent>
          <mc:Choice Requires="wps">
            <w:drawing>
              <wp:anchor distT="0" distB="0" distL="114300" distR="114300" simplePos="0" relativeHeight="251707392" behindDoc="0" locked="0" layoutInCell="1" allowOverlap="1" wp14:anchorId="526E459B" wp14:editId="51A12940">
                <wp:simplePos x="0" y="0"/>
                <wp:positionH relativeFrom="column">
                  <wp:posOffset>3119120</wp:posOffset>
                </wp:positionH>
                <wp:positionV relativeFrom="paragraph">
                  <wp:posOffset>333375</wp:posOffset>
                </wp:positionV>
                <wp:extent cx="2524125" cy="285750"/>
                <wp:effectExtent l="0" t="0" r="28575" b="19050"/>
                <wp:wrapNone/>
                <wp:docPr id="226" name="Rechteck 226"/>
                <wp:cNvGraphicFramePr/>
                <a:graphic xmlns:a="http://schemas.openxmlformats.org/drawingml/2006/main">
                  <a:graphicData uri="http://schemas.microsoft.com/office/word/2010/wordprocessingShape">
                    <wps:wsp>
                      <wps:cNvSpPr/>
                      <wps:spPr>
                        <a:xfrm>
                          <a:off x="0" y="0"/>
                          <a:ext cx="2524125" cy="285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C55AC8" id="Rechteck 226" o:spid="_x0000_s1026" style="position:absolute;margin-left:245.6pt;margin-top:26.25pt;width:198.75pt;height:2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" filled="f" strokecolor="#f54100 [3209]" strokeweight="2pt"/>
            </w:pict>
          </mc:Fallback>
        </mc:AlternateContent>
      </w:r>
      <w:r>
        <w:rPr>
          <w:noProof/>
          <w:lang w:val="fr-FR" w:eastAsia="ja-JP"/>
        </w:rPr>
        <mc:AlternateContent>
          <mc:Choice Requires="wps">
            <w:drawing>
              <wp:anchor distT="0" distB="0" distL="114300" distR="114300" simplePos="0" relativeHeight="251710464" behindDoc="0" locked="0" layoutInCell="1" allowOverlap="1" wp14:anchorId="7CAB0F47" wp14:editId="15BCAD14">
                <wp:simplePos x="0" y="0"/>
                <wp:positionH relativeFrom="column">
                  <wp:posOffset>4499291</wp:posOffset>
                </wp:positionH>
                <wp:positionV relativeFrom="paragraph">
                  <wp:posOffset>49531</wp:posOffset>
                </wp:positionV>
                <wp:extent cx="314325" cy="266700"/>
                <wp:effectExtent l="23813" t="0" r="33337" b="33338"/>
                <wp:wrapNone/>
                <wp:docPr id="225" name="Pfeil nach rechts 225"/>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E11E57" id="Pfeil nach rechts 225" o:spid="_x0000_s1026" type="#_x0000_t13" style="position:absolute;margin-left:354.25pt;margin-top:3.9pt;width:24.75pt;height:21p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" adj="12436" fillcolor="#009c82 [3204]" strokecolor="#004d40 [1604]" strokeweight="2pt"/>
            </w:pict>
          </mc:Fallback>
        </mc:AlternateContent>
      </w:r>
      <w:r>
        <w:rPr>
          <w:noProof/>
          <w:lang w:val="fr-FR" w:eastAsia="ja-JP"/>
        </w:rPr>
        <w:drawing>
          <wp:anchor distT="0" distB="0" distL="114300" distR="114300" simplePos="0" relativeHeight="251704320" behindDoc="1" locked="0" layoutInCell="1" allowOverlap="1" wp14:anchorId="71B031AF" wp14:editId="0F6F0A60">
            <wp:simplePos x="0" y="0"/>
            <wp:positionH relativeFrom="column">
              <wp:posOffset>3128645</wp:posOffset>
            </wp:positionH>
            <wp:positionV relativeFrom="paragraph">
              <wp:posOffset>167640</wp:posOffset>
            </wp:positionV>
            <wp:extent cx="2519680" cy="453390"/>
            <wp:effectExtent l="19050" t="19050" r="13970" b="22860"/>
            <wp:wrapThrough wrapText="bothSides">
              <wp:wrapPolygon edited="0">
                <wp:start x="-163" y="-908"/>
                <wp:lineTo x="-163" y="21782"/>
                <wp:lineTo x="21556" y="21782"/>
                <wp:lineTo x="21556" y="-908"/>
                <wp:lineTo x="-163" y="-908"/>
              </wp:wrapPolygon>
            </wp:wrapThrough>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453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r-FR" w:eastAsia="ja-JP"/>
        </w:rPr>
        <w:drawing>
          <wp:anchor distT="0" distB="0" distL="114300" distR="114300" simplePos="0" relativeHeight="251705344" behindDoc="1" locked="0" layoutInCell="1" allowOverlap="1" wp14:anchorId="31EDCBD5" wp14:editId="0AB184BF">
            <wp:simplePos x="0" y="0"/>
            <wp:positionH relativeFrom="column">
              <wp:posOffset>3119120</wp:posOffset>
            </wp:positionH>
            <wp:positionV relativeFrom="paragraph">
              <wp:posOffset>736600</wp:posOffset>
            </wp:positionV>
            <wp:extent cx="2519680" cy="883285"/>
            <wp:effectExtent l="19050" t="19050" r="13970" b="12065"/>
            <wp:wrapSquare wrapText="bothSides"/>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680" cy="883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lang w:val="en-US"/>
        </w:rPr>
        <w:t>T</w:t>
      </w:r>
      <w:r w:rsidRPr="001F50C6">
        <w:rPr>
          <w:lang w:val="en-US"/>
        </w:rPr>
        <w:t>ap on your Account</w:t>
      </w:r>
      <w:r>
        <w:rPr>
          <w:lang w:val="en-US"/>
        </w:rPr>
        <w:t xml:space="preserve"> (your corporate E-Mail address) and enter the password (Windows logon password)</w:t>
      </w:r>
      <w:r>
        <w:rPr>
          <w:lang w:val="en-US"/>
        </w:rPr>
        <w:br/>
      </w:r>
    </w:p>
    <w:p w14:paraId="186E9C39" w14:textId="6F110792" w:rsidR="00A11EBF" w:rsidRDefault="00A11EBF" w:rsidP="00A11EBF">
      <w:pPr>
        <w:pStyle w:val="Paragraphedeliste"/>
        <w:ind w:left="1080"/>
        <w:rPr>
          <w:lang w:val="en-US"/>
        </w:rPr>
      </w:pPr>
      <w:r>
        <w:rPr>
          <w:noProof/>
          <w:lang w:val="fr-FR" w:eastAsia="ja-JP"/>
        </w:rPr>
        <mc:AlternateContent>
          <mc:Choice Requires="wps">
            <w:drawing>
              <wp:anchor distT="0" distB="0" distL="114300" distR="114300" simplePos="0" relativeHeight="251714560" behindDoc="0" locked="0" layoutInCell="1" allowOverlap="1" wp14:anchorId="68E2550B" wp14:editId="217551EF">
                <wp:simplePos x="0" y="0"/>
                <wp:positionH relativeFrom="column">
                  <wp:posOffset>4498340</wp:posOffset>
                </wp:positionH>
                <wp:positionV relativeFrom="paragraph">
                  <wp:posOffset>19685</wp:posOffset>
                </wp:positionV>
                <wp:extent cx="314325" cy="266700"/>
                <wp:effectExtent l="23813" t="0" r="33337" b="33338"/>
                <wp:wrapNone/>
                <wp:docPr id="234" name="Pfeil nach rechts 234"/>
                <wp:cNvGraphicFramePr/>
                <a:graphic xmlns:a="http://schemas.openxmlformats.org/drawingml/2006/main">
                  <a:graphicData uri="http://schemas.microsoft.com/office/word/2010/wordprocessingShape">
                    <wps:wsp>
                      <wps:cNvSpPr/>
                      <wps:spPr>
                        <a:xfrm rot="5400000">
                          <a:off x="0" y="0"/>
                          <a:ext cx="3143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58489D" id="Pfeil nach rechts 234" o:spid="_x0000_s1026" type="#_x0000_t13" style="position:absolute;margin-left:354.2pt;margin-top:1.55pt;width:24.75pt;height:21pt;rotation:9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" adj="12436" fillcolor="#009c82 [3204]" strokecolor="#004d40 [1604]" strokeweight="2pt"/>
            </w:pict>
          </mc:Fallback>
        </mc:AlternateContent>
      </w:r>
    </w:p>
    <w:p w14:paraId="78F4A8E0" w14:textId="081B62AC" w:rsidR="00DB5D56" w:rsidRPr="00DB5D56" w:rsidRDefault="00A11EBF" w:rsidP="00DB5D56">
      <w:pPr>
        <w:rPr>
          <w:lang w:val="en-US"/>
        </w:rPr>
      </w:pPr>
      <w:r>
        <w:rPr>
          <w:noProof/>
          <w:lang w:val="fr-FR" w:eastAsia="ja-JP"/>
        </w:rPr>
        <mc:AlternateContent>
          <mc:Choice Requires="wps">
            <w:drawing>
              <wp:anchor distT="0" distB="0" distL="114300" distR="114300" simplePos="0" relativeHeight="251712512" behindDoc="0" locked="0" layoutInCell="1" allowOverlap="1" wp14:anchorId="1BAA0554" wp14:editId="4D8189EF">
                <wp:simplePos x="0" y="0"/>
                <wp:positionH relativeFrom="column">
                  <wp:posOffset>3128645</wp:posOffset>
                </wp:positionH>
                <wp:positionV relativeFrom="paragraph">
                  <wp:posOffset>118110</wp:posOffset>
                </wp:positionV>
                <wp:extent cx="2514600" cy="285750"/>
                <wp:effectExtent l="0" t="0" r="19050" b="19050"/>
                <wp:wrapNone/>
                <wp:docPr id="233" name="Rechteck 233"/>
                <wp:cNvGraphicFramePr/>
                <a:graphic xmlns:a="http://schemas.openxmlformats.org/drawingml/2006/main">
                  <a:graphicData uri="http://schemas.microsoft.com/office/word/2010/wordprocessingShape">
                    <wps:wsp>
                      <wps:cNvSpPr/>
                      <wps:spPr>
                        <a:xfrm>
                          <a:off x="0" y="0"/>
                          <a:ext cx="2514600" cy="285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85F56" id="Rechteck 233" o:spid="_x0000_s1026" style="position:absolute;margin-left:246.35pt;margin-top:9.3pt;width:198pt;height:2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" filled="f" strokecolor="#f54100 [3209]" strokeweight="2pt"/>
            </w:pict>
          </mc:Fallback>
        </mc:AlternateContent>
      </w:r>
    </w:p>
    <w:p w14:paraId="58D9AC00" w14:textId="77777777" w:rsidR="00A11EBF" w:rsidRDefault="00A11EBF" w:rsidP="003A39B5">
      <w:pPr>
        <w:pStyle w:val="Titre2"/>
        <w:rPr>
          <w:rFonts w:asciiTheme="minorHAnsi" w:eastAsiaTheme="minorHAnsi" w:hAnsiTheme="minorHAnsi" w:cstheme="minorBidi"/>
          <w:b w:val="0"/>
          <w:bCs w:val="0"/>
          <w:color w:val="auto"/>
          <w:sz w:val="20"/>
          <w:szCs w:val="22"/>
          <w:lang w:val="en-US"/>
        </w:rPr>
      </w:pPr>
    </w:p>
    <w:p w14:paraId="31A85158" w14:textId="77777777" w:rsidR="00A11EBF" w:rsidRDefault="00A11EBF" w:rsidP="00A11EBF">
      <w:pPr>
        <w:rPr>
          <w:lang w:val="en-US"/>
        </w:rPr>
      </w:pPr>
    </w:p>
    <w:p w14:paraId="2145728A" w14:textId="77777777" w:rsidR="00A11EBF" w:rsidRDefault="00A11EBF" w:rsidP="00A11EBF">
      <w:pPr>
        <w:rPr>
          <w:lang w:val="en-US"/>
        </w:rPr>
      </w:pPr>
    </w:p>
    <w:p w14:paraId="5FD914A2" w14:textId="77777777" w:rsidR="00A11EBF" w:rsidRDefault="00A11EBF" w:rsidP="00A11EBF">
      <w:pPr>
        <w:rPr>
          <w:lang w:val="en-US"/>
        </w:rPr>
      </w:pPr>
    </w:p>
    <w:p w14:paraId="25F96A17" w14:textId="77777777" w:rsidR="00A11EBF" w:rsidRDefault="00A11EBF" w:rsidP="00A11EBF">
      <w:pPr>
        <w:rPr>
          <w:lang w:val="en-US"/>
        </w:rPr>
      </w:pPr>
    </w:p>
    <w:p w14:paraId="6C67B10C" w14:textId="77777777" w:rsidR="00A11EBF" w:rsidRDefault="00A11EBF" w:rsidP="00A11EBF">
      <w:pPr>
        <w:rPr>
          <w:lang w:val="en-US"/>
        </w:rPr>
      </w:pPr>
    </w:p>
    <w:p w14:paraId="60FFF824" w14:textId="77777777" w:rsidR="00A11EBF" w:rsidRPr="00A11EBF" w:rsidRDefault="00A11EBF" w:rsidP="00A11EBF">
      <w:pPr>
        <w:rPr>
          <w:lang w:val="en-US"/>
        </w:rPr>
      </w:pPr>
    </w:p>
    <w:p w14:paraId="15F9D407" w14:textId="5870B228" w:rsidR="003A39B5" w:rsidRDefault="0011035C" w:rsidP="003A39B5">
      <w:pPr>
        <w:pStyle w:val="Titre2"/>
        <w:rPr>
          <w:lang w:val="en-US"/>
        </w:rPr>
      </w:pPr>
      <w:bookmarkStart w:id="8" w:name="_Toc436908935"/>
      <w:r>
        <w:rPr>
          <w:lang w:val="en-US"/>
        </w:rPr>
        <w:t>2.2</w:t>
      </w:r>
      <w:r w:rsidR="003A39B5">
        <w:rPr>
          <w:lang w:val="en-US"/>
        </w:rPr>
        <w:t xml:space="preserve"> Deleting a Device on BES12</w:t>
      </w:r>
      <w:bookmarkEnd w:id="8"/>
    </w:p>
    <w:p w14:paraId="6F167B4C" w14:textId="77777777" w:rsidR="0080258E" w:rsidRDefault="0080258E" w:rsidP="003A39B5">
      <w:pPr>
        <w:rPr>
          <w:lang w:val="en-US"/>
        </w:rPr>
      </w:pPr>
      <w:r>
        <w:rPr>
          <w:lang w:val="en-US"/>
        </w:rPr>
        <w:t>Deleting a device is the same procedure on DEP and non-DEP Devices.</w:t>
      </w:r>
      <w:r>
        <w:rPr>
          <w:lang w:val="en-US"/>
        </w:rPr>
        <w:br/>
        <w:t>On the BES12 admin console:</w:t>
      </w:r>
    </w:p>
    <w:p w14:paraId="20E8CAF0" w14:textId="3E83EE20" w:rsidR="0080258E" w:rsidRDefault="0080258E" w:rsidP="0042473A">
      <w:pPr>
        <w:pStyle w:val="Paragraphedeliste"/>
        <w:numPr>
          <w:ilvl w:val="0"/>
          <w:numId w:val="5"/>
        </w:numPr>
        <w:rPr>
          <w:lang w:val="en-US"/>
        </w:rPr>
      </w:pPr>
      <w:r>
        <w:rPr>
          <w:noProof/>
          <w:lang w:val="fr-FR" w:eastAsia="ja-JP"/>
        </w:rPr>
        <w:lastRenderedPageBreak/>
        <w:drawing>
          <wp:anchor distT="0" distB="0" distL="114300" distR="114300" simplePos="0" relativeHeight="251670528" behindDoc="1" locked="0" layoutInCell="1" allowOverlap="1" wp14:anchorId="47034666" wp14:editId="7A1512FE">
            <wp:simplePos x="0" y="0"/>
            <wp:positionH relativeFrom="column">
              <wp:posOffset>690245</wp:posOffset>
            </wp:positionH>
            <wp:positionV relativeFrom="paragraph">
              <wp:posOffset>314325</wp:posOffset>
            </wp:positionV>
            <wp:extent cx="5039360" cy="2083435"/>
            <wp:effectExtent l="38100" t="38100" r="46990" b="31115"/>
            <wp:wrapThrough wrapText="bothSides">
              <wp:wrapPolygon edited="0">
                <wp:start x="-163" y="-395"/>
                <wp:lineTo x="-163" y="21725"/>
                <wp:lineTo x="21720" y="21725"/>
                <wp:lineTo x="21720" y="-395"/>
                <wp:lineTo x="-163" y="-395"/>
              </wp:wrapPolygon>
            </wp:wrapThrough>
            <wp:docPr id="5" name="Grafik 5" descr="imb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b__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2083435"/>
                    </a:xfrm>
                    <a:prstGeom prst="rect">
                      <a:avLst/>
                    </a:prstGeom>
                    <a:noFill/>
                    <a:ln w="31750">
                      <a:solidFill>
                        <a:schemeClr val="accent1"/>
                      </a:solidFill>
                    </a:ln>
                  </pic:spPr>
                </pic:pic>
              </a:graphicData>
            </a:graphic>
            <wp14:sizeRelH relativeFrom="page">
              <wp14:pctWidth>0</wp14:pctWidth>
            </wp14:sizeRelH>
            <wp14:sizeRelV relativeFrom="page">
              <wp14:pctHeight>0</wp14:pctHeight>
            </wp14:sizeRelV>
          </wp:anchor>
        </w:drawing>
      </w:r>
      <w:r>
        <w:rPr>
          <w:lang w:val="en-US"/>
        </w:rPr>
        <w:t>Search for the user you want to delete a device from.</w:t>
      </w:r>
      <w:r w:rsidR="00E440D8">
        <w:rPr>
          <w:lang w:val="en-US"/>
        </w:rPr>
        <w:br/>
      </w:r>
      <w:r w:rsidR="00DB5D56">
        <w:rPr>
          <w:lang w:val="en-US"/>
        </w:rPr>
        <w:br/>
      </w:r>
    </w:p>
    <w:p w14:paraId="72298165" w14:textId="77777777" w:rsidR="00E440D8" w:rsidRDefault="0080258E" w:rsidP="0042473A">
      <w:pPr>
        <w:pStyle w:val="Paragraphedeliste"/>
        <w:numPr>
          <w:ilvl w:val="0"/>
          <w:numId w:val="5"/>
        </w:numPr>
        <w:rPr>
          <w:lang w:val="en-US"/>
        </w:rPr>
      </w:pPr>
      <w:r>
        <w:rPr>
          <w:noProof/>
          <w:lang w:val="fr-FR" w:eastAsia="ja-JP"/>
        </w:rPr>
        <w:drawing>
          <wp:anchor distT="0" distB="0" distL="114300" distR="114300" simplePos="0" relativeHeight="251671552" behindDoc="1" locked="0" layoutInCell="1" allowOverlap="1" wp14:anchorId="6E9DDAC8" wp14:editId="1E4A6625">
            <wp:simplePos x="0" y="0"/>
            <wp:positionH relativeFrom="column">
              <wp:posOffset>728345</wp:posOffset>
            </wp:positionH>
            <wp:positionV relativeFrom="paragraph">
              <wp:posOffset>317500</wp:posOffset>
            </wp:positionV>
            <wp:extent cx="5039360" cy="2829560"/>
            <wp:effectExtent l="38100" t="38100" r="46990" b="46990"/>
            <wp:wrapThrough wrapText="bothSides">
              <wp:wrapPolygon edited="0">
                <wp:start x="-163" y="-291"/>
                <wp:lineTo x="-163" y="21813"/>
                <wp:lineTo x="21720" y="21813"/>
                <wp:lineTo x="21720" y="-291"/>
                <wp:lineTo x="-163" y="-291"/>
              </wp:wrapPolygon>
            </wp:wrapThrough>
            <wp:docPr id="10" name="Grafik 10" descr="imb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b__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2829560"/>
                    </a:xfrm>
                    <a:prstGeom prst="rect">
                      <a:avLst/>
                    </a:prstGeom>
                    <a:noFill/>
                    <a:ln w="31750">
                      <a:solidFill>
                        <a:schemeClr val="accent1"/>
                      </a:solidFill>
                    </a:ln>
                  </pic:spPr>
                </pic:pic>
              </a:graphicData>
            </a:graphic>
            <wp14:sizeRelH relativeFrom="page">
              <wp14:pctWidth>0</wp14:pctWidth>
            </wp14:sizeRelH>
            <wp14:sizeRelV relativeFrom="page">
              <wp14:pctHeight>0</wp14:pctHeight>
            </wp14:sizeRelV>
          </wp:anchor>
        </w:drawing>
      </w:r>
      <w:r>
        <w:rPr>
          <w:lang w:val="en-US"/>
        </w:rPr>
        <w:t>Click on the found user.</w:t>
      </w:r>
    </w:p>
    <w:p w14:paraId="0CBD2D0B" w14:textId="3D55F135" w:rsidR="0080258E" w:rsidRPr="00E440D8" w:rsidRDefault="0080258E" w:rsidP="00E440D8">
      <w:pPr>
        <w:rPr>
          <w:lang w:val="en-US"/>
        </w:rPr>
      </w:pPr>
      <w:r w:rsidRPr="00E440D8">
        <w:rPr>
          <w:lang w:val="en-US"/>
        </w:rPr>
        <w:br/>
      </w:r>
    </w:p>
    <w:p w14:paraId="45635BF2" w14:textId="77777777" w:rsidR="00E440D8" w:rsidRDefault="00E440D8" w:rsidP="00E440D8">
      <w:pPr>
        <w:ind w:left="720"/>
        <w:rPr>
          <w:lang w:val="en-US"/>
        </w:rPr>
      </w:pPr>
    </w:p>
    <w:p w14:paraId="0FCB1A40" w14:textId="77777777" w:rsidR="00E440D8" w:rsidRDefault="00E440D8" w:rsidP="00E440D8">
      <w:pPr>
        <w:ind w:left="720"/>
        <w:rPr>
          <w:lang w:val="en-US"/>
        </w:rPr>
      </w:pPr>
    </w:p>
    <w:p w14:paraId="7DBAB9BA" w14:textId="77777777" w:rsidR="00E440D8" w:rsidRDefault="00E440D8" w:rsidP="00E440D8">
      <w:pPr>
        <w:ind w:left="720"/>
        <w:rPr>
          <w:lang w:val="en-US"/>
        </w:rPr>
      </w:pPr>
    </w:p>
    <w:p w14:paraId="7F740269" w14:textId="77777777" w:rsidR="00E440D8" w:rsidRDefault="00E440D8" w:rsidP="00E440D8">
      <w:pPr>
        <w:ind w:left="720"/>
        <w:rPr>
          <w:lang w:val="en-US"/>
        </w:rPr>
      </w:pPr>
    </w:p>
    <w:p w14:paraId="208D8170" w14:textId="77777777" w:rsidR="00E440D8" w:rsidRDefault="00E440D8" w:rsidP="00E440D8">
      <w:pPr>
        <w:ind w:left="720"/>
        <w:rPr>
          <w:lang w:val="en-US"/>
        </w:rPr>
      </w:pPr>
    </w:p>
    <w:p w14:paraId="6FAB72F0" w14:textId="77777777" w:rsidR="00E440D8" w:rsidRDefault="00E440D8" w:rsidP="00E440D8">
      <w:pPr>
        <w:ind w:left="720"/>
        <w:rPr>
          <w:lang w:val="en-US"/>
        </w:rPr>
      </w:pPr>
    </w:p>
    <w:p w14:paraId="1F654572" w14:textId="77777777" w:rsidR="00E440D8" w:rsidRDefault="00E440D8" w:rsidP="00E440D8">
      <w:pPr>
        <w:ind w:left="720"/>
        <w:rPr>
          <w:lang w:val="en-US"/>
        </w:rPr>
      </w:pPr>
    </w:p>
    <w:p w14:paraId="0B25DB64" w14:textId="77777777" w:rsidR="00E440D8" w:rsidRDefault="00E440D8" w:rsidP="00E440D8">
      <w:pPr>
        <w:ind w:left="720"/>
        <w:rPr>
          <w:lang w:val="en-US"/>
        </w:rPr>
      </w:pPr>
    </w:p>
    <w:p w14:paraId="465E4EEA" w14:textId="77777777" w:rsidR="00E440D8" w:rsidRDefault="00E440D8" w:rsidP="00E440D8">
      <w:pPr>
        <w:ind w:left="720"/>
        <w:rPr>
          <w:lang w:val="en-US"/>
        </w:rPr>
      </w:pPr>
    </w:p>
    <w:p w14:paraId="2B063AB4" w14:textId="77777777" w:rsidR="00E440D8" w:rsidRDefault="00E440D8" w:rsidP="00E440D8">
      <w:pPr>
        <w:ind w:left="720"/>
        <w:rPr>
          <w:lang w:val="en-US"/>
        </w:rPr>
      </w:pPr>
    </w:p>
    <w:p w14:paraId="2906E11C" w14:textId="77777777" w:rsidR="00E440D8" w:rsidRDefault="00E440D8" w:rsidP="00E440D8">
      <w:pPr>
        <w:ind w:left="720"/>
        <w:rPr>
          <w:lang w:val="en-US"/>
        </w:rPr>
      </w:pPr>
    </w:p>
    <w:p w14:paraId="07F6C139" w14:textId="77777777" w:rsidR="00E440D8" w:rsidRDefault="00E440D8" w:rsidP="00E440D8">
      <w:pPr>
        <w:ind w:left="720"/>
        <w:rPr>
          <w:lang w:val="en-US"/>
        </w:rPr>
      </w:pPr>
    </w:p>
    <w:p w14:paraId="205F5737" w14:textId="77777777" w:rsidR="00E440D8" w:rsidRDefault="00E440D8" w:rsidP="00E440D8">
      <w:pPr>
        <w:ind w:left="720"/>
        <w:rPr>
          <w:lang w:val="en-US"/>
        </w:rPr>
      </w:pPr>
    </w:p>
    <w:p w14:paraId="4D34CF27" w14:textId="77777777" w:rsidR="00E440D8" w:rsidRDefault="00E440D8" w:rsidP="00E440D8">
      <w:pPr>
        <w:ind w:left="720"/>
        <w:rPr>
          <w:lang w:val="en-US"/>
        </w:rPr>
      </w:pPr>
    </w:p>
    <w:p w14:paraId="5CEC2125" w14:textId="77777777" w:rsidR="000D26E6" w:rsidRDefault="000D26E6" w:rsidP="00E440D8">
      <w:pPr>
        <w:ind w:left="720"/>
        <w:rPr>
          <w:lang w:val="en-US"/>
        </w:rPr>
      </w:pPr>
    </w:p>
    <w:p w14:paraId="69C07649" w14:textId="77777777" w:rsidR="000D26E6" w:rsidRDefault="000D26E6" w:rsidP="00E440D8">
      <w:pPr>
        <w:ind w:left="720"/>
        <w:rPr>
          <w:lang w:val="en-US"/>
        </w:rPr>
      </w:pPr>
    </w:p>
    <w:p w14:paraId="7DFBD7AB" w14:textId="1F41E892" w:rsidR="00E440D8" w:rsidRDefault="00DB5D56" w:rsidP="00E440D8">
      <w:pPr>
        <w:ind w:left="720"/>
        <w:rPr>
          <w:lang w:val="en-US"/>
        </w:rPr>
      </w:pPr>
      <w:r>
        <w:rPr>
          <w:lang w:val="en-US"/>
        </w:rPr>
        <w:br/>
      </w:r>
    </w:p>
    <w:p w14:paraId="5E735576" w14:textId="77777777" w:rsidR="00A11EBF" w:rsidRDefault="00A11EBF" w:rsidP="00E440D8">
      <w:pPr>
        <w:ind w:left="720"/>
        <w:rPr>
          <w:lang w:val="en-US"/>
        </w:rPr>
      </w:pPr>
    </w:p>
    <w:p w14:paraId="09A27ACB" w14:textId="77777777" w:rsidR="00A11EBF" w:rsidRDefault="00A11EBF" w:rsidP="00E440D8">
      <w:pPr>
        <w:ind w:left="720"/>
        <w:rPr>
          <w:lang w:val="en-US"/>
        </w:rPr>
      </w:pPr>
    </w:p>
    <w:p w14:paraId="394D78F1" w14:textId="77777777" w:rsidR="00A11EBF" w:rsidRDefault="00A11EBF" w:rsidP="00E440D8">
      <w:pPr>
        <w:ind w:left="720"/>
        <w:rPr>
          <w:lang w:val="en-US"/>
        </w:rPr>
      </w:pPr>
    </w:p>
    <w:p w14:paraId="2A398348" w14:textId="1A2A9228" w:rsidR="0080258E" w:rsidRDefault="0080258E" w:rsidP="0042473A">
      <w:pPr>
        <w:pStyle w:val="Paragraphedeliste"/>
        <w:numPr>
          <w:ilvl w:val="0"/>
          <w:numId w:val="5"/>
        </w:numPr>
        <w:rPr>
          <w:lang w:val="en-US"/>
        </w:rPr>
      </w:pPr>
      <w:r w:rsidRPr="00E440D8">
        <w:rPr>
          <w:lang w:val="en-US"/>
        </w:rPr>
        <w:t>Now you will see all activated devices for the user. Click on the device you want to delete.</w:t>
      </w:r>
      <w:r w:rsidRPr="00E440D8">
        <w:rPr>
          <w:lang w:val="en-US"/>
        </w:rPr>
        <w:br/>
      </w:r>
      <w:r w:rsidRPr="00E440D8">
        <w:rPr>
          <w:lang w:val="en-US"/>
        </w:rPr>
        <w:lastRenderedPageBreak/>
        <w:br/>
      </w:r>
      <w:r>
        <w:rPr>
          <w:noProof/>
          <w:lang w:val="fr-FR" w:eastAsia="ja-JP"/>
        </w:rPr>
        <w:drawing>
          <wp:inline distT="0" distB="0" distL="0" distR="0" wp14:anchorId="78A98E92" wp14:editId="728A5381">
            <wp:extent cx="5039360" cy="2950506"/>
            <wp:effectExtent l="38100" t="38100" r="46990" b="40640"/>
            <wp:docPr id="11" name="Grafik 11" descr="imb_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b__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2950506"/>
                    </a:xfrm>
                    <a:prstGeom prst="rect">
                      <a:avLst/>
                    </a:prstGeom>
                    <a:noFill/>
                    <a:ln w="31750">
                      <a:solidFill>
                        <a:schemeClr val="accent1"/>
                      </a:solidFill>
                    </a:ln>
                  </pic:spPr>
                </pic:pic>
              </a:graphicData>
            </a:graphic>
          </wp:inline>
        </w:drawing>
      </w:r>
    </w:p>
    <w:p w14:paraId="6E35C572" w14:textId="77777777" w:rsidR="00E440D8" w:rsidRPr="00E440D8" w:rsidRDefault="00E440D8" w:rsidP="00E440D8">
      <w:pPr>
        <w:pStyle w:val="Paragraphedeliste"/>
        <w:ind w:left="1080"/>
        <w:rPr>
          <w:lang w:val="en-US"/>
        </w:rPr>
      </w:pPr>
    </w:p>
    <w:p w14:paraId="7B6E3AB1" w14:textId="7BDAC068" w:rsidR="0080258E" w:rsidRDefault="0080258E" w:rsidP="0042473A">
      <w:pPr>
        <w:pStyle w:val="Paragraphedeliste"/>
        <w:numPr>
          <w:ilvl w:val="0"/>
          <w:numId w:val="5"/>
        </w:numPr>
        <w:rPr>
          <w:lang w:val="en-US"/>
        </w:rPr>
      </w:pPr>
      <w:r>
        <w:rPr>
          <w:lang w:val="en-US"/>
        </w:rPr>
        <w:t>You will see all remote options for this device. Also you will have two different options for deleting a device</w:t>
      </w:r>
      <w:r w:rsidRPr="00140E8A">
        <w:rPr>
          <w:b/>
          <w:lang w:val="en-US"/>
        </w:rPr>
        <w:t>. “Delete only work data”</w:t>
      </w:r>
      <w:r>
        <w:rPr>
          <w:lang w:val="en-US"/>
        </w:rPr>
        <w:t xml:space="preserve"> will delete all WILO profiles and </w:t>
      </w:r>
      <w:r w:rsidR="00140E8A">
        <w:rPr>
          <w:lang w:val="en-US"/>
        </w:rPr>
        <w:t>installed apps</w:t>
      </w:r>
      <w:r>
        <w:rPr>
          <w:lang w:val="en-US"/>
        </w:rPr>
        <w:t xml:space="preserve">. Any other data than WILO profiles and </w:t>
      </w:r>
      <w:r w:rsidR="00140E8A">
        <w:rPr>
          <w:lang w:val="en-US"/>
        </w:rPr>
        <w:t>installed apps will still be available.</w:t>
      </w:r>
      <w:r>
        <w:rPr>
          <w:lang w:val="en-US"/>
        </w:rPr>
        <w:t xml:space="preserve"> </w:t>
      </w:r>
      <w:r w:rsidRPr="00140E8A">
        <w:rPr>
          <w:b/>
          <w:lang w:val="en-US"/>
        </w:rPr>
        <w:t>“Delete all device data”</w:t>
      </w:r>
      <w:r>
        <w:rPr>
          <w:lang w:val="en-US"/>
        </w:rPr>
        <w:t xml:space="preserve"> will immediately set the device to factory setting, de</w:t>
      </w:r>
      <w:r w:rsidR="00140E8A">
        <w:rPr>
          <w:lang w:val="en-US"/>
        </w:rPr>
        <w:t>leting any content on the phone. DEP devices still will be branded to WILO, making it impossible to use them for 100% private usage.</w:t>
      </w:r>
      <w:r w:rsidR="00140E8A">
        <w:rPr>
          <w:lang w:val="en-US"/>
        </w:rPr>
        <w:br/>
      </w:r>
    </w:p>
    <w:p w14:paraId="274E7004" w14:textId="6C257C0E" w:rsidR="00140E8A" w:rsidRDefault="00140E8A" w:rsidP="00140E8A">
      <w:pPr>
        <w:pStyle w:val="Paragraphedeliste"/>
        <w:ind w:left="1080"/>
        <w:rPr>
          <w:lang w:val="en-US"/>
        </w:rPr>
      </w:pPr>
      <w:r>
        <w:rPr>
          <w:noProof/>
          <w:lang w:val="fr-FR" w:eastAsia="ja-JP"/>
        </w:rPr>
        <w:drawing>
          <wp:inline distT="0" distB="0" distL="0" distR="0" wp14:anchorId="44DF4C6F" wp14:editId="13EE4869">
            <wp:extent cx="5039360" cy="2269903"/>
            <wp:effectExtent l="38100" t="38100" r="27940" b="35560"/>
            <wp:docPr id="12" name="Grafik 12" descr="imb_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b__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2269903"/>
                    </a:xfrm>
                    <a:prstGeom prst="rect">
                      <a:avLst/>
                    </a:prstGeom>
                    <a:noFill/>
                    <a:ln w="31750">
                      <a:solidFill>
                        <a:schemeClr val="accent1"/>
                      </a:solidFill>
                    </a:ln>
                  </pic:spPr>
                </pic:pic>
              </a:graphicData>
            </a:graphic>
          </wp:inline>
        </w:drawing>
      </w:r>
    </w:p>
    <w:p w14:paraId="072C08EC" w14:textId="0B39B9FC" w:rsidR="00140E8A" w:rsidRDefault="00140E8A" w:rsidP="0042473A">
      <w:pPr>
        <w:pStyle w:val="Paragraphedeliste"/>
        <w:numPr>
          <w:ilvl w:val="0"/>
          <w:numId w:val="5"/>
        </w:numPr>
        <w:rPr>
          <w:lang w:val="en-US"/>
        </w:rPr>
      </w:pPr>
      <w:r>
        <w:rPr>
          <w:lang w:val="en-US"/>
        </w:rPr>
        <w:t>Proceed with “Delete all device data”/”Delete all work data”</w:t>
      </w:r>
      <w:r>
        <w:rPr>
          <w:lang w:val="en-US"/>
        </w:rPr>
        <w:br/>
      </w:r>
    </w:p>
    <w:p w14:paraId="44DFF0F4" w14:textId="0530F173" w:rsidR="00140E8A" w:rsidRDefault="00140E8A" w:rsidP="00140E8A">
      <w:pPr>
        <w:pStyle w:val="Paragraphedeliste"/>
        <w:ind w:left="1080"/>
        <w:rPr>
          <w:lang w:val="en-US"/>
        </w:rPr>
      </w:pPr>
      <w:r>
        <w:rPr>
          <w:noProof/>
          <w:lang w:val="fr-FR" w:eastAsia="ja-JP"/>
        </w:rPr>
        <w:lastRenderedPageBreak/>
        <w:drawing>
          <wp:inline distT="0" distB="0" distL="0" distR="0" wp14:anchorId="4C361ACC" wp14:editId="112A77F9">
            <wp:extent cx="5039360" cy="3157189"/>
            <wp:effectExtent l="38100" t="38100" r="27940" b="43815"/>
            <wp:docPr id="13" name="Grafik 13" descr="imb_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b__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157189"/>
                    </a:xfrm>
                    <a:prstGeom prst="rect">
                      <a:avLst/>
                    </a:prstGeom>
                    <a:noFill/>
                    <a:ln w="31750">
                      <a:solidFill>
                        <a:schemeClr val="accent1"/>
                      </a:solidFill>
                    </a:ln>
                  </pic:spPr>
                </pic:pic>
              </a:graphicData>
            </a:graphic>
          </wp:inline>
        </w:drawing>
      </w:r>
    </w:p>
    <w:p w14:paraId="46D43E99" w14:textId="77777777" w:rsidR="00A11EBF" w:rsidRDefault="00A11EBF" w:rsidP="00140E8A">
      <w:pPr>
        <w:pStyle w:val="Paragraphedeliste"/>
        <w:ind w:left="1080"/>
        <w:rPr>
          <w:lang w:val="en-US"/>
        </w:rPr>
      </w:pPr>
    </w:p>
    <w:p w14:paraId="12145A08" w14:textId="3DBD53D4" w:rsidR="00140E8A" w:rsidRPr="0080258E" w:rsidRDefault="00140E8A" w:rsidP="0042473A">
      <w:pPr>
        <w:pStyle w:val="Paragraphedeliste"/>
        <w:numPr>
          <w:ilvl w:val="0"/>
          <w:numId w:val="5"/>
        </w:numPr>
        <w:rPr>
          <w:lang w:val="en-US"/>
        </w:rPr>
      </w:pPr>
      <w:r>
        <w:rPr>
          <w:lang w:val="en-US"/>
        </w:rPr>
        <w:t>Now you will see the device is no longer in the overview and has been deleted.</w:t>
      </w:r>
      <w:r>
        <w:rPr>
          <w:lang w:val="en-US"/>
        </w:rPr>
        <w:br/>
      </w:r>
      <w:r>
        <w:rPr>
          <w:lang w:val="en-US"/>
        </w:rPr>
        <w:br/>
      </w:r>
      <w:r>
        <w:rPr>
          <w:noProof/>
          <w:lang w:val="fr-FR" w:eastAsia="ja-JP"/>
        </w:rPr>
        <w:drawing>
          <wp:inline distT="0" distB="0" distL="0" distR="0" wp14:anchorId="5D11DAF7" wp14:editId="27E17F80">
            <wp:extent cx="5039360" cy="2554920"/>
            <wp:effectExtent l="38100" t="38100" r="46990" b="36195"/>
            <wp:docPr id="14" name="Grafik 14" descr="imb_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b__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360" cy="2554920"/>
                    </a:xfrm>
                    <a:prstGeom prst="rect">
                      <a:avLst/>
                    </a:prstGeom>
                    <a:noFill/>
                    <a:ln w="31750">
                      <a:solidFill>
                        <a:schemeClr val="accent1"/>
                      </a:solidFill>
                    </a:ln>
                  </pic:spPr>
                </pic:pic>
              </a:graphicData>
            </a:graphic>
          </wp:inline>
        </w:drawing>
      </w:r>
    </w:p>
    <w:sectPr w:rsidR="00140E8A" w:rsidRPr="0080258E" w:rsidSect="00C43F5D">
      <w:headerReference w:type="default" r:id="rId43"/>
      <w:footerReference w:type="default" r:id="rId44"/>
      <w:headerReference w:type="first" r:id="rId45"/>
      <w:pgSz w:w="11906" w:h="16838" w:code="9"/>
      <w:pgMar w:top="2965" w:right="2552" w:bottom="1418" w:left="1418" w:header="851"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AD2DA" w14:textId="77777777" w:rsidR="00226EA7" w:rsidRDefault="00226EA7" w:rsidP="00A81BAD">
      <w:pPr>
        <w:spacing w:line="240" w:lineRule="auto"/>
      </w:pPr>
      <w:r>
        <w:separator/>
      </w:r>
    </w:p>
  </w:endnote>
  <w:endnote w:type="continuationSeparator" w:id="0">
    <w:p w14:paraId="6E18A286" w14:textId="77777777" w:rsidR="00226EA7" w:rsidRDefault="00226EA7" w:rsidP="00A81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FFICHA+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211236"/>
      <w:docPartObj>
        <w:docPartGallery w:val="Page Numbers (Bottom of Page)"/>
        <w:docPartUnique/>
      </w:docPartObj>
    </w:sdtPr>
    <w:sdtEndPr>
      <w:rPr>
        <w:noProof/>
        <w:sz w:val="20"/>
        <w:szCs w:val="20"/>
      </w:rPr>
    </w:sdtEndPr>
    <w:sdtContent>
      <w:p w14:paraId="0E690450" w14:textId="23CABCE2" w:rsidR="00F16EDD" w:rsidRPr="00C43F5D" w:rsidRDefault="00F16EDD">
        <w:pPr>
          <w:pStyle w:val="Pieddepage"/>
          <w:jc w:val="center"/>
          <w:rPr>
            <w:sz w:val="20"/>
            <w:szCs w:val="20"/>
          </w:rPr>
        </w:pPr>
        <w:r w:rsidRPr="00C43F5D">
          <w:rPr>
            <w:sz w:val="20"/>
            <w:szCs w:val="20"/>
          </w:rPr>
          <w:fldChar w:fldCharType="begin"/>
        </w:r>
        <w:r w:rsidRPr="00C43F5D">
          <w:rPr>
            <w:sz w:val="20"/>
            <w:szCs w:val="20"/>
          </w:rPr>
          <w:instrText xml:space="preserve"> PAGE   \* MERGEFORMAT </w:instrText>
        </w:r>
        <w:r w:rsidRPr="00C43F5D">
          <w:rPr>
            <w:sz w:val="20"/>
            <w:szCs w:val="20"/>
          </w:rPr>
          <w:fldChar w:fldCharType="separate"/>
        </w:r>
        <w:r w:rsidR="0067040D">
          <w:rPr>
            <w:noProof/>
            <w:sz w:val="20"/>
            <w:szCs w:val="20"/>
          </w:rPr>
          <w:t>3</w:t>
        </w:r>
        <w:r w:rsidRPr="00C43F5D">
          <w:rPr>
            <w:noProof/>
            <w:sz w:val="20"/>
            <w:szCs w:val="20"/>
          </w:rPr>
          <w:fldChar w:fldCharType="end"/>
        </w:r>
      </w:p>
    </w:sdtContent>
  </w:sdt>
  <w:p w14:paraId="0E690451" w14:textId="77777777" w:rsidR="00F16EDD" w:rsidRDefault="00F16E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B503F" w14:textId="77777777" w:rsidR="00226EA7" w:rsidRDefault="00226EA7" w:rsidP="00A81BAD">
      <w:pPr>
        <w:spacing w:line="240" w:lineRule="auto"/>
      </w:pPr>
      <w:r>
        <w:separator/>
      </w:r>
    </w:p>
  </w:footnote>
  <w:footnote w:type="continuationSeparator" w:id="0">
    <w:p w14:paraId="40C66235" w14:textId="77777777" w:rsidR="00226EA7" w:rsidRDefault="00226EA7" w:rsidP="00A81B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9044D" w14:textId="77777777" w:rsidR="00F16EDD" w:rsidRDefault="00F16EDD">
    <w:pPr>
      <w:pStyle w:val="En-tte"/>
      <w:rPr>
        <w:color w:val="808080" w:themeColor="background1" w:themeShade="80"/>
        <w:sz w:val="24"/>
        <w:szCs w:val="24"/>
      </w:rPr>
    </w:pPr>
    <w:r w:rsidRPr="00F771D6">
      <w:rPr>
        <w:noProof/>
        <w:lang w:val="fr-FR" w:eastAsia="ja-JP"/>
      </w:rPr>
      <w:drawing>
        <wp:anchor distT="0" distB="0" distL="114300" distR="114300" simplePos="0" relativeHeight="251673600" behindDoc="0" locked="0" layoutInCell="1" allowOverlap="1" wp14:anchorId="0E690453" wp14:editId="0E690454">
          <wp:simplePos x="0" y="0"/>
          <wp:positionH relativeFrom="column">
            <wp:posOffset>4150170</wp:posOffset>
          </wp:positionH>
          <wp:positionV relativeFrom="paragraph">
            <wp:posOffset>143510</wp:posOffset>
          </wp:positionV>
          <wp:extent cx="844138" cy="360000"/>
          <wp:effectExtent l="0" t="0" r="0" b="2540"/>
          <wp:wrapNone/>
          <wp:docPr id="6" name="Picture 2" descr="H:\Kunden\Wilo\_Corporate_neu\CI_logo\CI\wilo_logo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H:\Kunden\Wilo\_Corporate_neu\CI_logo\CI\wilo_logo_preview.jpg"/>
                  <pic:cNvPicPr>
                    <a:picLocks noChangeAspect="1" noChangeArrowheads="1"/>
                  </pic:cNvPicPr>
                </pic:nvPicPr>
                <pic:blipFill>
                  <a:blip r:embed="rId1" cstate="print"/>
                  <a:srcRect/>
                  <a:stretch>
                    <a:fillRect/>
                  </a:stretch>
                </pic:blipFill>
                <pic:spPr bwMode="auto">
                  <a:xfrm>
                    <a:off x="0" y="0"/>
                    <a:ext cx="844138" cy="360000"/>
                  </a:xfrm>
                  <a:prstGeom prst="rect">
                    <a:avLst/>
                  </a:prstGeom>
                  <a:noFill/>
                </pic:spPr>
              </pic:pic>
            </a:graphicData>
          </a:graphic>
          <wp14:sizeRelH relativeFrom="margin">
            <wp14:pctWidth>0</wp14:pctWidth>
          </wp14:sizeRelH>
          <wp14:sizeRelV relativeFrom="margin">
            <wp14:pctHeight>0</wp14:pctHeight>
          </wp14:sizeRelV>
        </wp:anchor>
      </w:drawing>
    </w:r>
  </w:p>
  <w:p w14:paraId="0E69044E" w14:textId="52B4B865" w:rsidR="00F16EDD" w:rsidRPr="00DB74A3" w:rsidRDefault="00F16EDD">
    <w:pPr>
      <w:pStyle w:val="En-tte"/>
      <w:rPr>
        <w:color w:val="808080" w:themeColor="background1" w:themeShade="80"/>
        <w:sz w:val="24"/>
        <w:szCs w:val="24"/>
        <w:lang w:val="en-US"/>
      </w:rPr>
    </w:pPr>
    <w:r w:rsidRPr="00DB74A3">
      <w:rPr>
        <w:color w:val="808080" w:themeColor="background1" w:themeShade="80"/>
        <w:sz w:val="24"/>
        <w:szCs w:val="24"/>
        <w:lang w:val="en-US"/>
      </w:rPr>
      <w:t>Apple iPhone</w:t>
    </w:r>
    <w:r w:rsidR="00DB74A3" w:rsidRPr="00DB74A3">
      <w:rPr>
        <w:color w:val="808080" w:themeColor="background1" w:themeShade="80"/>
        <w:sz w:val="24"/>
        <w:szCs w:val="24"/>
        <w:lang w:val="en-US"/>
      </w:rPr>
      <w:t xml:space="preserve"> Administration</w:t>
    </w:r>
    <w:r w:rsidRPr="00DB74A3">
      <w:rPr>
        <w:color w:val="808080" w:themeColor="background1" w:themeShade="80"/>
        <w:sz w:val="24"/>
        <w:szCs w:val="24"/>
        <w:lang w:val="en-US"/>
      </w:rPr>
      <w:t xml:space="preserve"> </w:t>
    </w:r>
    <w:r w:rsidR="00DF7461" w:rsidRPr="00DB74A3">
      <w:rPr>
        <w:color w:val="808080" w:themeColor="background1" w:themeShade="80"/>
        <w:sz w:val="24"/>
        <w:szCs w:val="24"/>
        <w:lang w:val="en-US"/>
      </w:rPr>
      <w:t>Guide</w:t>
    </w:r>
  </w:p>
  <w:p w14:paraId="0E69044F" w14:textId="77777777" w:rsidR="00F16EDD" w:rsidRPr="00DB74A3" w:rsidRDefault="00F16EDD">
    <w:pPr>
      <w:pStyle w:val="En-tte"/>
      <w:rPr>
        <w:color w:val="808080" w:themeColor="background1" w:themeShade="80"/>
        <w:sz w:val="24"/>
        <w:szCs w:val="24"/>
        <w:lang w:val="en-US"/>
      </w:rPr>
    </w:pPr>
    <w:r>
      <w:rPr>
        <w:noProof/>
        <w:color w:val="FFFFFF" w:themeColor="background1"/>
        <w:sz w:val="24"/>
        <w:szCs w:val="24"/>
        <w:lang w:val="fr-FR" w:eastAsia="ja-JP"/>
      </w:rPr>
      <mc:AlternateContent>
        <mc:Choice Requires="wps">
          <w:drawing>
            <wp:anchor distT="0" distB="0" distL="114300" distR="114300" simplePos="0" relativeHeight="251671552" behindDoc="0" locked="0" layoutInCell="1" allowOverlap="1" wp14:anchorId="0E690455" wp14:editId="0E690456">
              <wp:simplePos x="0" y="0"/>
              <wp:positionH relativeFrom="column">
                <wp:posOffset>1460</wp:posOffset>
              </wp:positionH>
              <wp:positionV relativeFrom="paragraph">
                <wp:posOffset>200660</wp:posOffset>
              </wp:positionV>
              <wp:extent cx="4968000" cy="0"/>
              <wp:effectExtent l="0" t="0" r="23495" b="19050"/>
              <wp:wrapNone/>
              <wp:docPr id="31" name="Straight Connector 31"/>
              <wp:cNvGraphicFramePr/>
              <a:graphic xmlns:a="http://schemas.openxmlformats.org/drawingml/2006/main">
                <a:graphicData uri="http://schemas.microsoft.com/office/word/2010/wordprocessingShape">
                  <wps:wsp>
                    <wps:cNvCnPr/>
                    <wps:spPr>
                      <a:xfrm>
                        <a:off x="0" y="0"/>
                        <a:ext cx="496800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ED6A7" id="Straight Connector 3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5.8pt" to="39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" strokecolor="#ffc000"/>
          </w:pict>
        </mc:Fallback>
      </mc:AlternateContent>
    </w:r>
    <w:r w:rsidRPr="00DB74A3">
      <w:rPr>
        <w:color w:val="808080" w:themeColor="background1" w:themeShade="80"/>
        <w:sz w:val="24"/>
        <w:szCs w:val="24"/>
        <w:lang w:val="en-US"/>
      </w:rPr>
      <w:t>Wilo 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90452" w14:textId="77777777" w:rsidR="00F16EDD" w:rsidRDefault="00F16EDD">
    <w:pPr>
      <w:pStyle w:val="En-tte"/>
    </w:pPr>
    <w:r w:rsidRPr="00F771D6">
      <w:rPr>
        <w:noProof/>
        <w:lang w:val="fr-FR" w:eastAsia="ja-JP"/>
      </w:rPr>
      <w:drawing>
        <wp:anchor distT="0" distB="0" distL="114300" distR="114300" simplePos="0" relativeHeight="251675648" behindDoc="0" locked="0" layoutInCell="1" allowOverlap="1" wp14:anchorId="0E690457" wp14:editId="0E690458">
          <wp:simplePos x="0" y="0"/>
          <wp:positionH relativeFrom="column">
            <wp:posOffset>4134485</wp:posOffset>
          </wp:positionH>
          <wp:positionV relativeFrom="paragraph">
            <wp:posOffset>152845</wp:posOffset>
          </wp:positionV>
          <wp:extent cx="843915" cy="359410"/>
          <wp:effectExtent l="0" t="0" r="0" b="2540"/>
          <wp:wrapNone/>
          <wp:docPr id="7" name="Picture 2" descr="H:\Kunden\Wilo\_Corporate_neu\CI_logo\CI\wilo_logo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H:\Kunden\Wilo\_Corporate_neu\CI_logo\CI\wilo_logo_preview.jpg"/>
                  <pic:cNvPicPr>
                    <a:picLocks noChangeAspect="1" noChangeArrowheads="1"/>
                  </pic:cNvPicPr>
                </pic:nvPicPr>
                <pic:blipFill>
                  <a:blip r:embed="rId1" cstate="print"/>
                  <a:srcRect/>
                  <a:stretch>
                    <a:fillRect/>
                  </a:stretch>
                </pic:blipFill>
                <pic:spPr bwMode="auto">
                  <a:xfrm>
                    <a:off x="0" y="0"/>
                    <a:ext cx="843915" cy="359410"/>
                  </a:xfrm>
                  <a:prstGeom prst="rect">
                    <a:avLst/>
                  </a:prstGeom>
                  <a:noFill/>
                </pic:spPr>
              </pic:pic>
            </a:graphicData>
          </a:graphic>
          <wp14:sizeRelH relativeFrom="margin">
            <wp14:pctWidth>0</wp14:pctWidth>
          </wp14:sizeRelH>
          <wp14:sizeRelV relativeFrom="margin">
            <wp14:pctHeight>0</wp14:pctHeight>
          </wp14:sizeRelV>
        </wp:anchor>
      </w:drawing>
    </w:r>
    <w:r w:rsidRPr="00F771D6">
      <w:rPr>
        <w:noProof/>
        <w:lang w:val="fr-FR" w:eastAsia="ja-JP"/>
      </w:rPr>
      <w:drawing>
        <wp:anchor distT="0" distB="0" distL="114300" distR="114300" simplePos="0" relativeHeight="251670528" behindDoc="0" locked="0" layoutInCell="1" allowOverlap="1" wp14:anchorId="0E690459" wp14:editId="0E69045A">
          <wp:simplePos x="0" y="0"/>
          <wp:positionH relativeFrom="column">
            <wp:posOffset>0</wp:posOffset>
          </wp:positionH>
          <wp:positionV relativeFrom="paragraph">
            <wp:posOffset>318770</wp:posOffset>
          </wp:positionV>
          <wp:extent cx="1296000" cy="167833"/>
          <wp:effectExtent l="0" t="0" r="0" b="3810"/>
          <wp:wrapNone/>
          <wp:docPr id="8" name="Grafik 29" descr="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Claim.jpg"/>
                  <pic:cNvPicPr>
                    <a:picLocks noChangeAspect="1"/>
                  </pic:cNvPicPr>
                </pic:nvPicPr>
                <pic:blipFill>
                  <a:blip r:embed="rId2" cstate="print"/>
                  <a:stretch>
                    <a:fillRect/>
                  </a:stretch>
                </pic:blipFill>
                <pic:spPr>
                  <a:xfrm>
                    <a:off x="0" y="0"/>
                    <a:ext cx="1296000" cy="1678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139C"/>
    <w:multiLevelType w:val="hybridMultilevel"/>
    <w:tmpl w:val="831AE46A"/>
    <w:lvl w:ilvl="0" w:tplc="9B5EE1C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1344A"/>
    <w:multiLevelType w:val="hybridMultilevel"/>
    <w:tmpl w:val="7F58E722"/>
    <w:lvl w:ilvl="0" w:tplc="43742058">
      <w:start w:val="8"/>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A005DC"/>
    <w:multiLevelType w:val="hybridMultilevel"/>
    <w:tmpl w:val="3A1003D4"/>
    <w:lvl w:ilvl="0" w:tplc="0407000F">
      <w:start w:val="1"/>
      <w:numFmt w:val="decimal"/>
      <w:lvlText w:val="%1."/>
      <w:lvlJc w:val="left"/>
      <w:pPr>
        <w:ind w:left="360" w:hanging="360"/>
      </w:pPr>
      <w:rPr>
        <w:rFont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487270"/>
    <w:multiLevelType w:val="hybridMultilevel"/>
    <w:tmpl w:val="506CAA52"/>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269F65EA"/>
    <w:multiLevelType w:val="hybridMultilevel"/>
    <w:tmpl w:val="2CECA100"/>
    <w:lvl w:ilvl="0" w:tplc="7884E20A">
      <w:start w:val="5"/>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9310C33"/>
    <w:multiLevelType w:val="hybridMultilevel"/>
    <w:tmpl w:val="D6A62C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A5"/>
    <w:rsid w:val="00003E9D"/>
    <w:rsid w:val="00010FA0"/>
    <w:rsid w:val="00012039"/>
    <w:rsid w:val="0001306A"/>
    <w:rsid w:val="00013D9D"/>
    <w:rsid w:val="0001641D"/>
    <w:rsid w:val="00020CA6"/>
    <w:rsid w:val="00022933"/>
    <w:rsid w:val="0002526F"/>
    <w:rsid w:val="00034C6A"/>
    <w:rsid w:val="00042C23"/>
    <w:rsid w:val="00043593"/>
    <w:rsid w:val="0004436E"/>
    <w:rsid w:val="00046472"/>
    <w:rsid w:val="000528AD"/>
    <w:rsid w:val="00054FBA"/>
    <w:rsid w:val="000561D3"/>
    <w:rsid w:val="0005734B"/>
    <w:rsid w:val="000611CF"/>
    <w:rsid w:val="00061EFD"/>
    <w:rsid w:val="000630B7"/>
    <w:rsid w:val="000658E5"/>
    <w:rsid w:val="00071138"/>
    <w:rsid w:val="000741EE"/>
    <w:rsid w:val="0007738E"/>
    <w:rsid w:val="000846D8"/>
    <w:rsid w:val="0008471A"/>
    <w:rsid w:val="00084C2A"/>
    <w:rsid w:val="00084CDD"/>
    <w:rsid w:val="00085A47"/>
    <w:rsid w:val="00086F4C"/>
    <w:rsid w:val="00090559"/>
    <w:rsid w:val="000916FC"/>
    <w:rsid w:val="000A05D0"/>
    <w:rsid w:val="000A1C55"/>
    <w:rsid w:val="000A5AA1"/>
    <w:rsid w:val="000B2361"/>
    <w:rsid w:val="000C42E4"/>
    <w:rsid w:val="000C5A36"/>
    <w:rsid w:val="000C6145"/>
    <w:rsid w:val="000C653D"/>
    <w:rsid w:val="000C7C10"/>
    <w:rsid w:val="000D0710"/>
    <w:rsid w:val="000D0A6A"/>
    <w:rsid w:val="000D26E6"/>
    <w:rsid w:val="000D379C"/>
    <w:rsid w:val="000E0138"/>
    <w:rsid w:val="000E07AA"/>
    <w:rsid w:val="000E0A86"/>
    <w:rsid w:val="000E0B57"/>
    <w:rsid w:val="000E2779"/>
    <w:rsid w:val="000E2ACE"/>
    <w:rsid w:val="000E5B9D"/>
    <w:rsid w:val="000F0CDC"/>
    <w:rsid w:val="000F2345"/>
    <w:rsid w:val="000F3C65"/>
    <w:rsid w:val="000F440D"/>
    <w:rsid w:val="001012EC"/>
    <w:rsid w:val="001018B1"/>
    <w:rsid w:val="0011035C"/>
    <w:rsid w:val="00113D7A"/>
    <w:rsid w:val="001161D4"/>
    <w:rsid w:val="00123BEE"/>
    <w:rsid w:val="00124FEE"/>
    <w:rsid w:val="00127812"/>
    <w:rsid w:val="00135CAD"/>
    <w:rsid w:val="00140E8A"/>
    <w:rsid w:val="001411C4"/>
    <w:rsid w:val="00141493"/>
    <w:rsid w:val="00142EFC"/>
    <w:rsid w:val="0014363E"/>
    <w:rsid w:val="00144229"/>
    <w:rsid w:val="00144686"/>
    <w:rsid w:val="00150510"/>
    <w:rsid w:val="001508F3"/>
    <w:rsid w:val="001547B3"/>
    <w:rsid w:val="00154DB3"/>
    <w:rsid w:val="00160434"/>
    <w:rsid w:val="0016116A"/>
    <w:rsid w:val="001739C3"/>
    <w:rsid w:val="00173F4F"/>
    <w:rsid w:val="00175964"/>
    <w:rsid w:val="00176897"/>
    <w:rsid w:val="00176D2C"/>
    <w:rsid w:val="0018041A"/>
    <w:rsid w:val="00183C4D"/>
    <w:rsid w:val="0018469F"/>
    <w:rsid w:val="001861DE"/>
    <w:rsid w:val="00186536"/>
    <w:rsid w:val="001868EA"/>
    <w:rsid w:val="00191358"/>
    <w:rsid w:val="00195AE1"/>
    <w:rsid w:val="00197669"/>
    <w:rsid w:val="001A2956"/>
    <w:rsid w:val="001A5108"/>
    <w:rsid w:val="001A6077"/>
    <w:rsid w:val="001A7342"/>
    <w:rsid w:val="001A7878"/>
    <w:rsid w:val="001B2D47"/>
    <w:rsid w:val="001B60CA"/>
    <w:rsid w:val="001B78E1"/>
    <w:rsid w:val="001C1A07"/>
    <w:rsid w:val="001C7CA6"/>
    <w:rsid w:val="001D0E06"/>
    <w:rsid w:val="001D15F0"/>
    <w:rsid w:val="001D530D"/>
    <w:rsid w:val="001D6CB0"/>
    <w:rsid w:val="001D7251"/>
    <w:rsid w:val="001D7659"/>
    <w:rsid w:val="001E0775"/>
    <w:rsid w:val="001E3B0F"/>
    <w:rsid w:val="001E3CD0"/>
    <w:rsid w:val="001F13DF"/>
    <w:rsid w:val="001F22F4"/>
    <w:rsid w:val="001F2EA9"/>
    <w:rsid w:val="001F3D88"/>
    <w:rsid w:val="001F42C2"/>
    <w:rsid w:val="001F5748"/>
    <w:rsid w:val="00204AC4"/>
    <w:rsid w:val="002050F6"/>
    <w:rsid w:val="00212B5F"/>
    <w:rsid w:val="00214AC2"/>
    <w:rsid w:val="0021760B"/>
    <w:rsid w:val="002224DB"/>
    <w:rsid w:val="00224143"/>
    <w:rsid w:val="00226371"/>
    <w:rsid w:val="0022664A"/>
    <w:rsid w:val="00226EA7"/>
    <w:rsid w:val="00226F36"/>
    <w:rsid w:val="0022745F"/>
    <w:rsid w:val="002324EE"/>
    <w:rsid w:val="00237066"/>
    <w:rsid w:val="0024014D"/>
    <w:rsid w:val="0024217A"/>
    <w:rsid w:val="00242714"/>
    <w:rsid w:val="00245E40"/>
    <w:rsid w:val="00247834"/>
    <w:rsid w:val="0025200B"/>
    <w:rsid w:val="002532C8"/>
    <w:rsid w:val="0025590F"/>
    <w:rsid w:val="00261BBF"/>
    <w:rsid w:val="002652E6"/>
    <w:rsid w:val="00266194"/>
    <w:rsid w:val="00266650"/>
    <w:rsid w:val="00275603"/>
    <w:rsid w:val="0027627C"/>
    <w:rsid w:val="00276A32"/>
    <w:rsid w:val="00277DB8"/>
    <w:rsid w:val="00280E10"/>
    <w:rsid w:val="00281145"/>
    <w:rsid w:val="002820B1"/>
    <w:rsid w:val="00283D98"/>
    <w:rsid w:val="00294D49"/>
    <w:rsid w:val="00296683"/>
    <w:rsid w:val="002A05B2"/>
    <w:rsid w:val="002A28FA"/>
    <w:rsid w:val="002A7A5C"/>
    <w:rsid w:val="002A7F0A"/>
    <w:rsid w:val="002B10CC"/>
    <w:rsid w:val="002B1ECA"/>
    <w:rsid w:val="002B4470"/>
    <w:rsid w:val="002B70B2"/>
    <w:rsid w:val="002C134B"/>
    <w:rsid w:val="002C17FF"/>
    <w:rsid w:val="002C18F6"/>
    <w:rsid w:val="002C5D52"/>
    <w:rsid w:val="002C6CC2"/>
    <w:rsid w:val="002C73EC"/>
    <w:rsid w:val="002D4768"/>
    <w:rsid w:val="002D75CA"/>
    <w:rsid w:val="002D79EA"/>
    <w:rsid w:val="002E12F7"/>
    <w:rsid w:val="002E411B"/>
    <w:rsid w:val="002E4F0F"/>
    <w:rsid w:val="002E7A71"/>
    <w:rsid w:val="002F4235"/>
    <w:rsid w:val="002F5886"/>
    <w:rsid w:val="002F7138"/>
    <w:rsid w:val="002F76FC"/>
    <w:rsid w:val="002F777D"/>
    <w:rsid w:val="003000E6"/>
    <w:rsid w:val="00300E03"/>
    <w:rsid w:val="00301487"/>
    <w:rsid w:val="003058EC"/>
    <w:rsid w:val="00306AAF"/>
    <w:rsid w:val="00310503"/>
    <w:rsid w:val="00311BAF"/>
    <w:rsid w:val="003167ED"/>
    <w:rsid w:val="003202FC"/>
    <w:rsid w:val="00322B5E"/>
    <w:rsid w:val="0032376C"/>
    <w:rsid w:val="0033184C"/>
    <w:rsid w:val="003336CE"/>
    <w:rsid w:val="00335BCC"/>
    <w:rsid w:val="00336DD5"/>
    <w:rsid w:val="00340140"/>
    <w:rsid w:val="00340417"/>
    <w:rsid w:val="00340543"/>
    <w:rsid w:val="00340D03"/>
    <w:rsid w:val="00340D3C"/>
    <w:rsid w:val="00341358"/>
    <w:rsid w:val="00341C19"/>
    <w:rsid w:val="00345799"/>
    <w:rsid w:val="0034648C"/>
    <w:rsid w:val="00346832"/>
    <w:rsid w:val="0035002E"/>
    <w:rsid w:val="003501A4"/>
    <w:rsid w:val="003509D2"/>
    <w:rsid w:val="00352507"/>
    <w:rsid w:val="0035300C"/>
    <w:rsid w:val="003569C0"/>
    <w:rsid w:val="00356DFC"/>
    <w:rsid w:val="00357389"/>
    <w:rsid w:val="00363C79"/>
    <w:rsid w:val="00363E7F"/>
    <w:rsid w:val="0036412C"/>
    <w:rsid w:val="003642A5"/>
    <w:rsid w:val="0036435A"/>
    <w:rsid w:val="00364B9C"/>
    <w:rsid w:val="003706EF"/>
    <w:rsid w:val="00373DC8"/>
    <w:rsid w:val="00375383"/>
    <w:rsid w:val="00377FCA"/>
    <w:rsid w:val="0038002C"/>
    <w:rsid w:val="0038023A"/>
    <w:rsid w:val="003808F8"/>
    <w:rsid w:val="003861C9"/>
    <w:rsid w:val="0038692D"/>
    <w:rsid w:val="00387D55"/>
    <w:rsid w:val="003918D7"/>
    <w:rsid w:val="00395546"/>
    <w:rsid w:val="003A0E76"/>
    <w:rsid w:val="003A1643"/>
    <w:rsid w:val="003A39B5"/>
    <w:rsid w:val="003A404B"/>
    <w:rsid w:val="003A448B"/>
    <w:rsid w:val="003A49FD"/>
    <w:rsid w:val="003B1C97"/>
    <w:rsid w:val="003B268D"/>
    <w:rsid w:val="003B303F"/>
    <w:rsid w:val="003B490E"/>
    <w:rsid w:val="003C0AA4"/>
    <w:rsid w:val="003C15FB"/>
    <w:rsid w:val="003C36C7"/>
    <w:rsid w:val="003C62C6"/>
    <w:rsid w:val="003C6EB0"/>
    <w:rsid w:val="003D10C0"/>
    <w:rsid w:val="003D5219"/>
    <w:rsid w:val="003E027A"/>
    <w:rsid w:val="003E2962"/>
    <w:rsid w:val="003E4192"/>
    <w:rsid w:val="003E6254"/>
    <w:rsid w:val="003E6C22"/>
    <w:rsid w:val="003F08D9"/>
    <w:rsid w:val="003F4619"/>
    <w:rsid w:val="004019AC"/>
    <w:rsid w:val="004067F2"/>
    <w:rsid w:val="004068FD"/>
    <w:rsid w:val="00406E9E"/>
    <w:rsid w:val="0041138C"/>
    <w:rsid w:val="00411498"/>
    <w:rsid w:val="0041307D"/>
    <w:rsid w:val="00413422"/>
    <w:rsid w:val="0041609A"/>
    <w:rsid w:val="00417E75"/>
    <w:rsid w:val="00423207"/>
    <w:rsid w:val="0042473A"/>
    <w:rsid w:val="00426EC3"/>
    <w:rsid w:val="004301D0"/>
    <w:rsid w:val="004442E7"/>
    <w:rsid w:val="0044443A"/>
    <w:rsid w:val="00444EB5"/>
    <w:rsid w:val="004471E6"/>
    <w:rsid w:val="0044795F"/>
    <w:rsid w:val="00447E59"/>
    <w:rsid w:val="004544DD"/>
    <w:rsid w:val="00454775"/>
    <w:rsid w:val="0045673A"/>
    <w:rsid w:val="00457988"/>
    <w:rsid w:val="00457EE6"/>
    <w:rsid w:val="00461604"/>
    <w:rsid w:val="00462FB3"/>
    <w:rsid w:val="0046498B"/>
    <w:rsid w:val="00465319"/>
    <w:rsid w:val="00465802"/>
    <w:rsid w:val="004738E8"/>
    <w:rsid w:val="00482CB9"/>
    <w:rsid w:val="004837A8"/>
    <w:rsid w:val="00486714"/>
    <w:rsid w:val="004904FF"/>
    <w:rsid w:val="004911AE"/>
    <w:rsid w:val="00493863"/>
    <w:rsid w:val="00494B04"/>
    <w:rsid w:val="00494B78"/>
    <w:rsid w:val="004959AA"/>
    <w:rsid w:val="00496B52"/>
    <w:rsid w:val="00497946"/>
    <w:rsid w:val="004A375B"/>
    <w:rsid w:val="004A5172"/>
    <w:rsid w:val="004A7113"/>
    <w:rsid w:val="004A7CAB"/>
    <w:rsid w:val="004B539F"/>
    <w:rsid w:val="004B737F"/>
    <w:rsid w:val="004C0F63"/>
    <w:rsid w:val="004C2F59"/>
    <w:rsid w:val="004C3632"/>
    <w:rsid w:val="004C3E38"/>
    <w:rsid w:val="004D008F"/>
    <w:rsid w:val="004D1841"/>
    <w:rsid w:val="004D2861"/>
    <w:rsid w:val="004D3AD6"/>
    <w:rsid w:val="004D5DB9"/>
    <w:rsid w:val="004E1F9C"/>
    <w:rsid w:val="004E22DA"/>
    <w:rsid w:val="004E499D"/>
    <w:rsid w:val="004F2A6B"/>
    <w:rsid w:val="004F2A70"/>
    <w:rsid w:val="004F2FC1"/>
    <w:rsid w:val="004F570B"/>
    <w:rsid w:val="004F696E"/>
    <w:rsid w:val="004F7401"/>
    <w:rsid w:val="00501DB3"/>
    <w:rsid w:val="00504715"/>
    <w:rsid w:val="00510AB8"/>
    <w:rsid w:val="005132A1"/>
    <w:rsid w:val="00521BA5"/>
    <w:rsid w:val="005238A4"/>
    <w:rsid w:val="00526F89"/>
    <w:rsid w:val="00527F00"/>
    <w:rsid w:val="005308EE"/>
    <w:rsid w:val="00532F73"/>
    <w:rsid w:val="00536F67"/>
    <w:rsid w:val="00543980"/>
    <w:rsid w:val="00544FBB"/>
    <w:rsid w:val="00545082"/>
    <w:rsid w:val="00545997"/>
    <w:rsid w:val="00546FEC"/>
    <w:rsid w:val="00547ED0"/>
    <w:rsid w:val="0055453D"/>
    <w:rsid w:val="005548B7"/>
    <w:rsid w:val="00562F80"/>
    <w:rsid w:val="00564746"/>
    <w:rsid w:val="0056477C"/>
    <w:rsid w:val="00564C14"/>
    <w:rsid w:val="0056561C"/>
    <w:rsid w:val="00572949"/>
    <w:rsid w:val="00572F7B"/>
    <w:rsid w:val="005739A4"/>
    <w:rsid w:val="00577BB3"/>
    <w:rsid w:val="00584783"/>
    <w:rsid w:val="00584F03"/>
    <w:rsid w:val="00587478"/>
    <w:rsid w:val="005921A2"/>
    <w:rsid w:val="0059693B"/>
    <w:rsid w:val="00596D97"/>
    <w:rsid w:val="005A026B"/>
    <w:rsid w:val="005A3ED3"/>
    <w:rsid w:val="005B0106"/>
    <w:rsid w:val="005B0473"/>
    <w:rsid w:val="005B0885"/>
    <w:rsid w:val="005B1534"/>
    <w:rsid w:val="005B1EBE"/>
    <w:rsid w:val="005B2319"/>
    <w:rsid w:val="005B35AF"/>
    <w:rsid w:val="005B44CC"/>
    <w:rsid w:val="005B7783"/>
    <w:rsid w:val="005B7D8D"/>
    <w:rsid w:val="005C00DA"/>
    <w:rsid w:val="005C2907"/>
    <w:rsid w:val="005C30C0"/>
    <w:rsid w:val="005D0498"/>
    <w:rsid w:val="005D400D"/>
    <w:rsid w:val="005D411C"/>
    <w:rsid w:val="005D43C9"/>
    <w:rsid w:val="005D6862"/>
    <w:rsid w:val="005D69A7"/>
    <w:rsid w:val="005E1175"/>
    <w:rsid w:val="005E3BF7"/>
    <w:rsid w:val="005E4CC6"/>
    <w:rsid w:val="005E520A"/>
    <w:rsid w:val="005E5434"/>
    <w:rsid w:val="005F4679"/>
    <w:rsid w:val="006058E4"/>
    <w:rsid w:val="00605EB8"/>
    <w:rsid w:val="00610830"/>
    <w:rsid w:val="00614CFA"/>
    <w:rsid w:val="0061639B"/>
    <w:rsid w:val="00616EB6"/>
    <w:rsid w:val="00621896"/>
    <w:rsid w:val="00622E03"/>
    <w:rsid w:val="00624ED7"/>
    <w:rsid w:val="00627F1D"/>
    <w:rsid w:val="00631108"/>
    <w:rsid w:val="00631B2E"/>
    <w:rsid w:val="00632A56"/>
    <w:rsid w:val="00632B1F"/>
    <w:rsid w:val="00633588"/>
    <w:rsid w:val="00636947"/>
    <w:rsid w:val="006428F4"/>
    <w:rsid w:val="00643E0E"/>
    <w:rsid w:val="00651854"/>
    <w:rsid w:val="006522C7"/>
    <w:rsid w:val="00657438"/>
    <w:rsid w:val="00661B6C"/>
    <w:rsid w:val="006632E6"/>
    <w:rsid w:val="00667AA4"/>
    <w:rsid w:val="0067040D"/>
    <w:rsid w:val="006773D8"/>
    <w:rsid w:val="00683170"/>
    <w:rsid w:val="00683ACD"/>
    <w:rsid w:val="00686239"/>
    <w:rsid w:val="00686E2B"/>
    <w:rsid w:val="0069498C"/>
    <w:rsid w:val="006A4F17"/>
    <w:rsid w:val="006A78E9"/>
    <w:rsid w:val="006B0725"/>
    <w:rsid w:val="006B0EF6"/>
    <w:rsid w:val="006B45BB"/>
    <w:rsid w:val="006C21B4"/>
    <w:rsid w:val="006C2332"/>
    <w:rsid w:val="006C50DB"/>
    <w:rsid w:val="006C5C6D"/>
    <w:rsid w:val="006C61D7"/>
    <w:rsid w:val="006C7EAF"/>
    <w:rsid w:val="006D142E"/>
    <w:rsid w:val="006D597E"/>
    <w:rsid w:val="006D5E6B"/>
    <w:rsid w:val="006D78AB"/>
    <w:rsid w:val="006E2EEB"/>
    <w:rsid w:val="006E41CC"/>
    <w:rsid w:val="006E7786"/>
    <w:rsid w:val="006F239A"/>
    <w:rsid w:val="006F3212"/>
    <w:rsid w:val="006F4525"/>
    <w:rsid w:val="006F4DF3"/>
    <w:rsid w:val="0070683B"/>
    <w:rsid w:val="00707B34"/>
    <w:rsid w:val="00710146"/>
    <w:rsid w:val="00710D28"/>
    <w:rsid w:val="00717138"/>
    <w:rsid w:val="007215F9"/>
    <w:rsid w:val="007263F2"/>
    <w:rsid w:val="00733188"/>
    <w:rsid w:val="00733593"/>
    <w:rsid w:val="00733889"/>
    <w:rsid w:val="00734419"/>
    <w:rsid w:val="0073718D"/>
    <w:rsid w:val="0074325B"/>
    <w:rsid w:val="007447A2"/>
    <w:rsid w:val="00746B44"/>
    <w:rsid w:val="00750D0A"/>
    <w:rsid w:val="00753A25"/>
    <w:rsid w:val="00753F9F"/>
    <w:rsid w:val="007543AA"/>
    <w:rsid w:val="00756DA2"/>
    <w:rsid w:val="00757834"/>
    <w:rsid w:val="00760649"/>
    <w:rsid w:val="007636D2"/>
    <w:rsid w:val="007660A3"/>
    <w:rsid w:val="00766BCF"/>
    <w:rsid w:val="00771789"/>
    <w:rsid w:val="00772123"/>
    <w:rsid w:val="00772548"/>
    <w:rsid w:val="0077594F"/>
    <w:rsid w:val="0078050D"/>
    <w:rsid w:val="0078614A"/>
    <w:rsid w:val="00791C87"/>
    <w:rsid w:val="00791FCA"/>
    <w:rsid w:val="007A1D28"/>
    <w:rsid w:val="007B0217"/>
    <w:rsid w:val="007B0EAA"/>
    <w:rsid w:val="007B2CCC"/>
    <w:rsid w:val="007B2FBC"/>
    <w:rsid w:val="007B58CA"/>
    <w:rsid w:val="007B775B"/>
    <w:rsid w:val="007B77BD"/>
    <w:rsid w:val="007C0D7A"/>
    <w:rsid w:val="007C11DE"/>
    <w:rsid w:val="007C747A"/>
    <w:rsid w:val="007D0071"/>
    <w:rsid w:val="007D1473"/>
    <w:rsid w:val="007D15A9"/>
    <w:rsid w:val="007D2137"/>
    <w:rsid w:val="007D28F7"/>
    <w:rsid w:val="007D312D"/>
    <w:rsid w:val="007D354A"/>
    <w:rsid w:val="007D360C"/>
    <w:rsid w:val="007D461F"/>
    <w:rsid w:val="007D68CC"/>
    <w:rsid w:val="007E01A8"/>
    <w:rsid w:val="007E1A8D"/>
    <w:rsid w:val="007E1ED5"/>
    <w:rsid w:val="007E227A"/>
    <w:rsid w:val="007E38C8"/>
    <w:rsid w:val="007E4E8B"/>
    <w:rsid w:val="007E7F73"/>
    <w:rsid w:val="007F269E"/>
    <w:rsid w:val="007F733B"/>
    <w:rsid w:val="0080258E"/>
    <w:rsid w:val="00804D4D"/>
    <w:rsid w:val="00807697"/>
    <w:rsid w:val="008100F5"/>
    <w:rsid w:val="00812CE1"/>
    <w:rsid w:val="00815F68"/>
    <w:rsid w:val="00816065"/>
    <w:rsid w:val="00817B03"/>
    <w:rsid w:val="008202BA"/>
    <w:rsid w:val="008268E9"/>
    <w:rsid w:val="0082736F"/>
    <w:rsid w:val="0083141A"/>
    <w:rsid w:val="008325FB"/>
    <w:rsid w:val="00833733"/>
    <w:rsid w:val="00834C89"/>
    <w:rsid w:val="00836D14"/>
    <w:rsid w:val="00837BB1"/>
    <w:rsid w:val="00837DD6"/>
    <w:rsid w:val="00841923"/>
    <w:rsid w:val="00841DD2"/>
    <w:rsid w:val="00842268"/>
    <w:rsid w:val="00842961"/>
    <w:rsid w:val="0084407E"/>
    <w:rsid w:val="0084795F"/>
    <w:rsid w:val="00850558"/>
    <w:rsid w:val="00853A71"/>
    <w:rsid w:val="00854C74"/>
    <w:rsid w:val="00855F1D"/>
    <w:rsid w:val="0085790B"/>
    <w:rsid w:val="008603A3"/>
    <w:rsid w:val="00861B04"/>
    <w:rsid w:val="00862AC7"/>
    <w:rsid w:val="0086312B"/>
    <w:rsid w:val="00863175"/>
    <w:rsid w:val="00865B73"/>
    <w:rsid w:val="008664C3"/>
    <w:rsid w:val="00867BAF"/>
    <w:rsid w:val="00872848"/>
    <w:rsid w:val="00874188"/>
    <w:rsid w:val="0087435E"/>
    <w:rsid w:val="0087688A"/>
    <w:rsid w:val="00877714"/>
    <w:rsid w:val="00880411"/>
    <w:rsid w:val="008806A9"/>
    <w:rsid w:val="008825B1"/>
    <w:rsid w:val="008856DE"/>
    <w:rsid w:val="0088585C"/>
    <w:rsid w:val="00894EEC"/>
    <w:rsid w:val="00895662"/>
    <w:rsid w:val="008A1927"/>
    <w:rsid w:val="008A2F5F"/>
    <w:rsid w:val="008A5735"/>
    <w:rsid w:val="008A5BF6"/>
    <w:rsid w:val="008A7B4F"/>
    <w:rsid w:val="008B4B93"/>
    <w:rsid w:val="008B56F1"/>
    <w:rsid w:val="008B78A8"/>
    <w:rsid w:val="008B7DB6"/>
    <w:rsid w:val="008C082E"/>
    <w:rsid w:val="008C3A34"/>
    <w:rsid w:val="008D1932"/>
    <w:rsid w:val="008D1FDB"/>
    <w:rsid w:val="008D5126"/>
    <w:rsid w:val="008E096A"/>
    <w:rsid w:val="008E20C3"/>
    <w:rsid w:val="008E254B"/>
    <w:rsid w:val="008E2A15"/>
    <w:rsid w:val="008E2AD6"/>
    <w:rsid w:val="008E37C3"/>
    <w:rsid w:val="008E41D6"/>
    <w:rsid w:val="008E4816"/>
    <w:rsid w:val="008E564B"/>
    <w:rsid w:val="008E5D3E"/>
    <w:rsid w:val="008E6184"/>
    <w:rsid w:val="008E6C63"/>
    <w:rsid w:val="008E7ECE"/>
    <w:rsid w:val="008F4A74"/>
    <w:rsid w:val="008F7EBB"/>
    <w:rsid w:val="0090002F"/>
    <w:rsid w:val="0090409C"/>
    <w:rsid w:val="00904178"/>
    <w:rsid w:val="00904FD9"/>
    <w:rsid w:val="00906FBD"/>
    <w:rsid w:val="00907C79"/>
    <w:rsid w:val="00914ECE"/>
    <w:rsid w:val="00915081"/>
    <w:rsid w:val="00917DDE"/>
    <w:rsid w:val="00917DF6"/>
    <w:rsid w:val="009239E9"/>
    <w:rsid w:val="009340D8"/>
    <w:rsid w:val="009344DA"/>
    <w:rsid w:val="00940F90"/>
    <w:rsid w:val="00942E70"/>
    <w:rsid w:val="009456B8"/>
    <w:rsid w:val="00951C83"/>
    <w:rsid w:val="009533FC"/>
    <w:rsid w:val="00960EBC"/>
    <w:rsid w:val="009639B2"/>
    <w:rsid w:val="00964DE3"/>
    <w:rsid w:val="00966016"/>
    <w:rsid w:val="00967BD4"/>
    <w:rsid w:val="0097008A"/>
    <w:rsid w:val="00970555"/>
    <w:rsid w:val="00971C27"/>
    <w:rsid w:val="00982813"/>
    <w:rsid w:val="009845E2"/>
    <w:rsid w:val="0099017C"/>
    <w:rsid w:val="00991011"/>
    <w:rsid w:val="00992DB4"/>
    <w:rsid w:val="0099788E"/>
    <w:rsid w:val="009A0C7D"/>
    <w:rsid w:val="009A1384"/>
    <w:rsid w:val="009A206A"/>
    <w:rsid w:val="009A39D4"/>
    <w:rsid w:val="009A5B28"/>
    <w:rsid w:val="009A71D6"/>
    <w:rsid w:val="009A7ACC"/>
    <w:rsid w:val="009B0A84"/>
    <w:rsid w:val="009B11DA"/>
    <w:rsid w:val="009B1739"/>
    <w:rsid w:val="009B37AF"/>
    <w:rsid w:val="009B3876"/>
    <w:rsid w:val="009B5333"/>
    <w:rsid w:val="009C1405"/>
    <w:rsid w:val="009C1E38"/>
    <w:rsid w:val="009C1FE5"/>
    <w:rsid w:val="009C3477"/>
    <w:rsid w:val="009C3487"/>
    <w:rsid w:val="009C3AB8"/>
    <w:rsid w:val="009C5A8F"/>
    <w:rsid w:val="009C7240"/>
    <w:rsid w:val="009C7D8A"/>
    <w:rsid w:val="009D0458"/>
    <w:rsid w:val="009D09AC"/>
    <w:rsid w:val="009D0C04"/>
    <w:rsid w:val="009D5114"/>
    <w:rsid w:val="009D60B9"/>
    <w:rsid w:val="009D62AF"/>
    <w:rsid w:val="009D7677"/>
    <w:rsid w:val="009E0271"/>
    <w:rsid w:val="009E4F64"/>
    <w:rsid w:val="009E5053"/>
    <w:rsid w:val="009E61F1"/>
    <w:rsid w:val="009F1E11"/>
    <w:rsid w:val="009F41FA"/>
    <w:rsid w:val="009F42FC"/>
    <w:rsid w:val="009F4F73"/>
    <w:rsid w:val="00A00CD7"/>
    <w:rsid w:val="00A05785"/>
    <w:rsid w:val="00A0711B"/>
    <w:rsid w:val="00A079F8"/>
    <w:rsid w:val="00A102F5"/>
    <w:rsid w:val="00A119A0"/>
    <w:rsid w:val="00A11EBF"/>
    <w:rsid w:val="00A12B16"/>
    <w:rsid w:val="00A1541A"/>
    <w:rsid w:val="00A15563"/>
    <w:rsid w:val="00A1611C"/>
    <w:rsid w:val="00A21A9B"/>
    <w:rsid w:val="00A21F6C"/>
    <w:rsid w:val="00A228EF"/>
    <w:rsid w:val="00A24E9D"/>
    <w:rsid w:val="00A25482"/>
    <w:rsid w:val="00A27677"/>
    <w:rsid w:val="00A3232A"/>
    <w:rsid w:val="00A333E6"/>
    <w:rsid w:val="00A40548"/>
    <w:rsid w:val="00A41B8C"/>
    <w:rsid w:val="00A42E47"/>
    <w:rsid w:val="00A43197"/>
    <w:rsid w:val="00A44A43"/>
    <w:rsid w:val="00A45820"/>
    <w:rsid w:val="00A45BA0"/>
    <w:rsid w:val="00A45DEA"/>
    <w:rsid w:val="00A46EFF"/>
    <w:rsid w:val="00A47154"/>
    <w:rsid w:val="00A4718D"/>
    <w:rsid w:val="00A47A90"/>
    <w:rsid w:val="00A57422"/>
    <w:rsid w:val="00A57D5A"/>
    <w:rsid w:val="00A6260E"/>
    <w:rsid w:val="00A67EAE"/>
    <w:rsid w:val="00A70900"/>
    <w:rsid w:val="00A71D33"/>
    <w:rsid w:val="00A75528"/>
    <w:rsid w:val="00A818E0"/>
    <w:rsid w:val="00A81BAD"/>
    <w:rsid w:val="00A81D8A"/>
    <w:rsid w:val="00A8381B"/>
    <w:rsid w:val="00A87D4D"/>
    <w:rsid w:val="00A90991"/>
    <w:rsid w:val="00A91BC9"/>
    <w:rsid w:val="00A9269B"/>
    <w:rsid w:val="00A92DE2"/>
    <w:rsid w:val="00A9349B"/>
    <w:rsid w:val="00A938FF"/>
    <w:rsid w:val="00A95626"/>
    <w:rsid w:val="00A96809"/>
    <w:rsid w:val="00A96FEB"/>
    <w:rsid w:val="00A9766F"/>
    <w:rsid w:val="00AA1C0E"/>
    <w:rsid w:val="00AA342C"/>
    <w:rsid w:val="00AA3AE8"/>
    <w:rsid w:val="00AA3C16"/>
    <w:rsid w:val="00AA57C0"/>
    <w:rsid w:val="00AA750B"/>
    <w:rsid w:val="00AB0501"/>
    <w:rsid w:val="00AB1F59"/>
    <w:rsid w:val="00AB2149"/>
    <w:rsid w:val="00AB28BB"/>
    <w:rsid w:val="00AB5755"/>
    <w:rsid w:val="00AC4887"/>
    <w:rsid w:val="00AC4F7E"/>
    <w:rsid w:val="00AC5E0E"/>
    <w:rsid w:val="00AD0671"/>
    <w:rsid w:val="00AD076B"/>
    <w:rsid w:val="00AD0E14"/>
    <w:rsid w:val="00AD1A0E"/>
    <w:rsid w:val="00AD2315"/>
    <w:rsid w:val="00AD503F"/>
    <w:rsid w:val="00AD5E6B"/>
    <w:rsid w:val="00AE0F4A"/>
    <w:rsid w:val="00AE3435"/>
    <w:rsid w:val="00AE3875"/>
    <w:rsid w:val="00AE46DA"/>
    <w:rsid w:val="00AF281C"/>
    <w:rsid w:val="00AF2B33"/>
    <w:rsid w:val="00AF2FDF"/>
    <w:rsid w:val="00AF675A"/>
    <w:rsid w:val="00B01A91"/>
    <w:rsid w:val="00B02791"/>
    <w:rsid w:val="00B02942"/>
    <w:rsid w:val="00B13243"/>
    <w:rsid w:val="00B1450B"/>
    <w:rsid w:val="00B16F11"/>
    <w:rsid w:val="00B20734"/>
    <w:rsid w:val="00B23D52"/>
    <w:rsid w:val="00B246B7"/>
    <w:rsid w:val="00B25E72"/>
    <w:rsid w:val="00B27ABE"/>
    <w:rsid w:val="00B27C74"/>
    <w:rsid w:val="00B30883"/>
    <w:rsid w:val="00B31BD4"/>
    <w:rsid w:val="00B34149"/>
    <w:rsid w:val="00B34C6A"/>
    <w:rsid w:val="00B34E5F"/>
    <w:rsid w:val="00B353D1"/>
    <w:rsid w:val="00B35AAE"/>
    <w:rsid w:val="00B36491"/>
    <w:rsid w:val="00B41E01"/>
    <w:rsid w:val="00B42B73"/>
    <w:rsid w:val="00B43141"/>
    <w:rsid w:val="00B448C3"/>
    <w:rsid w:val="00B46C0D"/>
    <w:rsid w:val="00B513FC"/>
    <w:rsid w:val="00B52B99"/>
    <w:rsid w:val="00B53B53"/>
    <w:rsid w:val="00B62C35"/>
    <w:rsid w:val="00B63C83"/>
    <w:rsid w:val="00B63D78"/>
    <w:rsid w:val="00B64764"/>
    <w:rsid w:val="00B64966"/>
    <w:rsid w:val="00B64C6A"/>
    <w:rsid w:val="00B64CA6"/>
    <w:rsid w:val="00B71769"/>
    <w:rsid w:val="00B7240D"/>
    <w:rsid w:val="00B73E9A"/>
    <w:rsid w:val="00B742E8"/>
    <w:rsid w:val="00B77122"/>
    <w:rsid w:val="00B771AD"/>
    <w:rsid w:val="00B8667D"/>
    <w:rsid w:val="00B92662"/>
    <w:rsid w:val="00B93F5A"/>
    <w:rsid w:val="00B945CC"/>
    <w:rsid w:val="00B96040"/>
    <w:rsid w:val="00B967F2"/>
    <w:rsid w:val="00B96E4F"/>
    <w:rsid w:val="00BA0728"/>
    <w:rsid w:val="00BA34EA"/>
    <w:rsid w:val="00BA36DC"/>
    <w:rsid w:val="00BA427A"/>
    <w:rsid w:val="00BA47F8"/>
    <w:rsid w:val="00BA53E1"/>
    <w:rsid w:val="00BA6EAC"/>
    <w:rsid w:val="00BA794D"/>
    <w:rsid w:val="00BB03EE"/>
    <w:rsid w:val="00BB09A3"/>
    <w:rsid w:val="00BB1AA5"/>
    <w:rsid w:val="00BB3A73"/>
    <w:rsid w:val="00BB4237"/>
    <w:rsid w:val="00BB5D41"/>
    <w:rsid w:val="00BC0037"/>
    <w:rsid w:val="00BC5187"/>
    <w:rsid w:val="00BC5441"/>
    <w:rsid w:val="00BD32A6"/>
    <w:rsid w:val="00BD5442"/>
    <w:rsid w:val="00BD7C39"/>
    <w:rsid w:val="00BE3F4D"/>
    <w:rsid w:val="00BE4EC2"/>
    <w:rsid w:val="00BE51F6"/>
    <w:rsid w:val="00BE5D43"/>
    <w:rsid w:val="00BF1EF0"/>
    <w:rsid w:val="00BF430B"/>
    <w:rsid w:val="00BF5722"/>
    <w:rsid w:val="00C05A7A"/>
    <w:rsid w:val="00C13934"/>
    <w:rsid w:val="00C14955"/>
    <w:rsid w:val="00C1501B"/>
    <w:rsid w:val="00C15DCB"/>
    <w:rsid w:val="00C166C3"/>
    <w:rsid w:val="00C16BAF"/>
    <w:rsid w:val="00C20BFD"/>
    <w:rsid w:val="00C27E21"/>
    <w:rsid w:val="00C3148B"/>
    <w:rsid w:val="00C31A0A"/>
    <w:rsid w:val="00C34C7D"/>
    <w:rsid w:val="00C40441"/>
    <w:rsid w:val="00C437F3"/>
    <w:rsid w:val="00C43F5D"/>
    <w:rsid w:val="00C443C4"/>
    <w:rsid w:val="00C4722B"/>
    <w:rsid w:val="00C51185"/>
    <w:rsid w:val="00C53391"/>
    <w:rsid w:val="00C56841"/>
    <w:rsid w:val="00C605C2"/>
    <w:rsid w:val="00C61E9E"/>
    <w:rsid w:val="00C631CC"/>
    <w:rsid w:val="00C64A02"/>
    <w:rsid w:val="00C658AE"/>
    <w:rsid w:val="00C66C3D"/>
    <w:rsid w:val="00C671AA"/>
    <w:rsid w:val="00C71909"/>
    <w:rsid w:val="00C723A5"/>
    <w:rsid w:val="00C80E1A"/>
    <w:rsid w:val="00C82CED"/>
    <w:rsid w:val="00C83976"/>
    <w:rsid w:val="00C908F6"/>
    <w:rsid w:val="00C9278F"/>
    <w:rsid w:val="00C92BBF"/>
    <w:rsid w:val="00C93016"/>
    <w:rsid w:val="00C95E4F"/>
    <w:rsid w:val="00C9680F"/>
    <w:rsid w:val="00CA1912"/>
    <w:rsid w:val="00CA25A0"/>
    <w:rsid w:val="00CA26E9"/>
    <w:rsid w:val="00CA3DC5"/>
    <w:rsid w:val="00CA465D"/>
    <w:rsid w:val="00CA5519"/>
    <w:rsid w:val="00CB1A82"/>
    <w:rsid w:val="00CC05AB"/>
    <w:rsid w:val="00CC2F20"/>
    <w:rsid w:val="00CD1344"/>
    <w:rsid w:val="00CD19F4"/>
    <w:rsid w:val="00CD1EF0"/>
    <w:rsid w:val="00CD2C12"/>
    <w:rsid w:val="00CD3579"/>
    <w:rsid w:val="00CD40C5"/>
    <w:rsid w:val="00CD6A44"/>
    <w:rsid w:val="00CD6A7E"/>
    <w:rsid w:val="00CE08E9"/>
    <w:rsid w:val="00CE11ED"/>
    <w:rsid w:val="00CE2AD3"/>
    <w:rsid w:val="00CE2DDC"/>
    <w:rsid w:val="00CE41B8"/>
    <w:rsid w:val="00CF026B"/>
    <w:rsid w:val="00CF2802"/>
    <w:rsid w:val="00CF322F"/>
    <w:rsid w:val="00CF329D"/>
    <w:rsid w:val="00CF4805"/>
    <w:rsid w:val="00CF4A51"/>
    <w:rsid w:val="00CF7A16"/>
    <w:rsid w:val="00CF7E85"/>
    <w:rsid w:val="00D019DA"/>
    <w:rsid w:val="00D02F23"/>
    <w:rsid w:val="00D048DD"/>
    <w:rsid w:val="00D07A2F"/>
    <w:rsid w:val="00D07ED6"/>
    <w:rsid w:val="00D126FF"/>
    <w:rsid w:val="00D16146"/>
    <w:rsid w:val="00D16894"/>
    <w:rsid w:val="00D20C8D"/>
    <w:rsid w:val="00D21156"/>
    <w:rsid w:val="00D213B5"/>
    <w:rsid w:val="00D21E1D"/>
    <w:rsid w:val="00D22214"/>
    <w:rsid w:val="00D23342"/>
    <w:rsid w:val="00D24DDB"/>
    <w:rsid w:val="00D26BD9"/>
    <w:rsid w:val="00D27853"/>
    <w:rsid w:val="00D324FE"/>
    <w:rsid w:val="00D35739"/>
    <w:rsid w:val="00D365B2"/>
    <w:rsid w:val="00D367E1"/>
    <w:rsid w:val="00D43634"/>
    <w:rsid w:val="00D44131"/>
    <w:rsid w:val="00D53013"/>
    <w:rsid w:val="00D53613"/>
    <w:rsid w:val="00D55530"/>
    <w:rsid w:val="00D5583D"/>
    <w:rsid w:val="00D5641E"/>
    <w:rsid w:val="00D5737C"/>
    <w:rsid w:val="00D6240E"/>
    <w:rsid w:val="00D627A6"/>
    <w:rsid w:val="00D63E97"/>
    <w:rsid w:val="00D70496"/>
    <w:rsid w:val="00D70921"/>
    <w:rsid w:val="00D70926"/>
    <w:rsid w:val="00D72CB7"/>
    <w:rsid w:val="00D76980"/>
    <w:rsid w:val="00D80103"/>
    <w:rsid w:val="00D8295F"/>
    <w:rsid w:val="00D82C26"/>
    <w:rsid w:val="00D8300E"/>
    <w:rsid w:val="00D8612B"/>
    <w:rsid w:val="00D93D8F"/>
    <w:rsid w:val="00DA1E78"/>
    <w:rsid w:val="00DA254D"/>
    <w:rsid w:val="00DA28B7"/>
    <w:rsid w:val="00DA313F"/>
    <w:rsid w:val="00DA33C3"/>
    <w:rsid w:val="00DA38D9"/>
    <w:rsid w:val="00DA3D18"/>
    <w:rsid w:val="00DA6104"/>
    <w:rsid w:val="00DB1E61"/>
    <w:rsid w:val="00DB5D56"/>
    <w:rsid w:val="00DB6CFF"/>
    <w:rsid w:val="00DB74A3"/>
    <w:rsid w:val="00DB7955"/>
    <w:rsid w:val="00DB7C77"/>
    <w:rsid w:val="00DB7D7F"/>
    <w:rsid w:val="00DC0AC2"/>
    <w:rsid w:val="00DC1A3B"/>
    <w:rsid w:val="00DC3747"/>
    <w:rsid w:val="00DC41E5"/>
    <w:rsid w:val="00DC5686"/>
    <w:rsid w:val="00DC7263"/>
    <w:rsid w:val="00DD0DA4"/>
    <w:rsid w:val="00DD2352"/>
    <w:rsid w:val="00DD36D8"/>
    <w:rsid w:val="00DD38C9"/>
    <w:rsid w:val="00DD421C"/>
    <w:rsid w:val="00DD481C"/>
    <w:rsid w:val="00DD4F4B"/>
    <w:rsid w:val="00DD53A1"/>
    <w:rsid w:val="00DD6505"/>
    <w:rsid w:val="00DE1971"/>
    <w:rsid w:val="00DE28B3"/>
    <w:rsid w:val="00DE70A5"/>
    <w:rsid w:val="00DE7683"/>
    <w:rsid w:val="00DE7EBC"/>
    <w:rsid w:val="00DF093B"/>
    <w:rsid w:val="00DF1905"/>
    <w:rsid w:val="00DF4ED2"/>
    <w:rsid w:val="00DF5AA0"/>
    <w:rsid w:val="00DF696B"/>
    <w:rsid w:val="00DF7461"/>
    <w:rsid w:val="00E00F56"/>
    <w:rsid w:val="00E01426"/>
    <w:rsid w:val="00E044CA"/>
    <w:rsid w:val="00E21A7C"/>
    <w:rsid w:val="00E22EFA"/>
    <w:rsid w:val="00E23314"/>
    <w:rsid w:val="00E272D8"/>
    <w:rsid w:val="00E279D3"/>
    <w:rsid w:val="00E318F1"/>
    <w:rsid w:val="00E33777"/>
    <w:rsid w:val="00E366FA"/>
    <w:rsid w:val="00E37285"/>
    <w:rsid w:val="00E37DA1"/>
    <w:rsid w:val="00E4135F"/>
    <w:rsid w:val="00E44043"/>
    <w:rsid w:val="00E440D8"/>
    <w:rsid w:val="00E46814"/>
    <w:rsid w:val="00E5023C"/>
    <w:rsid w:val="00E527D2"/>
    <w:rsid w:val="00E633E1"/>
    <w:rsid w:val="00E6343B"/>
    <w:rsid w:val="00E6366F"/>
    <w:rsid w:val="00E6482E"/>
    <w:rsid w:val="00E64B5B"/>
    <w:rsid w:val="00E701DE"/>
    <w:rsid w:val="00E702AE"/>
    <w:rsid w:val="00E7104D"/>
    <w:rsid w:val="00E72553"/>
    <w:rsid w:val="00E752A2"/>
    <w:rsid w:val="00E77B0A"/>
    <w:rsid w:val="00E821B5"/>
    <w:rsid w:val="00E83315"/>
    <w:rsid w:val="00E83659"/>
    <w:rsid w:val="00E868EF"/>
    <w:rsid w:val="00E913C7"/>
    <w:rsid w:val="00E9494B"/>
    <w:rsid w:val="00E94F96"/>
    <w:rsid w:val="00E953D1"/>
    <w:rsid w:val="00E96D77"/>
    <w:rsid w:val="00EA09DA"/>
    <w:rsid w:val="00EA33D0"/>
    <w:rsid w:val="00EB17E2"/>
    <w:rsid w:val="00EB19D9"/>
    <w:rsid w:val="00EB5E45"/>
    <w:rsid w:val="00EB6C73"/>
    <w:rsid w:val="00EB77B6"/>
    <w:rsid w:val="00EC066D"/>
    <w:rsid w:val="00EC272E"/>
    <w:rsid w:val="00EC5A5A"/>
    <w:rsid w:val="00EC5B30"/>
    <w:rsid w:val="00ED3C05"/>
    <w:rsid w:val="00EE2184"/>
    <w:rsid w:val="00EE23E2"/>
    <w:rsid w:val="00EE48FF"/>
    <w:rsid w:val="00EE5F73"/>
    <w:rsid w:val="00EE6DF3"/>
    <w:rsid w:val="00EE7755"/>
    <w:rsid w:val="00EF0D70"/>
    <w:rsid w:val="00EF1AAA"/>
    <w:rsid w:val="00EF2F57"/>
    <w:rsid w:val="00EF32C8"/>
    <w:rsid w:val="00EF63B7"/>
    <w:rsid w:val="00EF6978"/>
    <w:rsid w:val="00F038D8"/>
    <w:rsid w:val="00F0572A"/>
    <w:rsid w:val="00F06A62"/>
    <w:rsid w:val="00F105F9"/>
    <w:rsid w:val="00F10796"/>
    <w:rsid w:val="00F13DB1"/>
    <w:rsid w:val="00F13E01"/>
    <w:rsid w:val="00F14B65"/>
    <w:rsid w:val="00F15A3A"/>
    <w:rsid w:val="00F16EDD"/>
    <w:rsid w:val="00F1726F"/>
    <w:rsid w:val="00F17B94"/>
    <w:rsid w:val="00F212C2"/>
    <w:rsid w:val="00F265AA"/>
    <w:rsid w:val="00F26BA4"/>
    <w:rsid w:val="00F3035B"/>
    <w:rsid w:val="00F31C20"/>
    <w:rsid w:val="00F35457"/>
    <w:rsid w:val="00F3728D"/>
    <w:rsid w:val="00F40E4A"/>
    <w:rsid w:val="00F4269D"/>
    <w:rsid w:val="00F47232"/>
    <w:rsid w:val="00F5054A"/>
    <w:rsid w:val="00F51017"/>
    <w:rsid w:val="00F513A5"/>
    <w:rsid w:val="00F51899"/>
    <w:rsid w:val="00F51DC0"/>
    <w:rsid w:val="00F52D5B"/>
    <w:rsid w:val="00F5743F"/>
    <w:rsid w:val="00F60FBE"/>
    <w:rsid w:val="00F6127B"/>
    <w:rsid w:val="00F64678"/>
    <w:rsid w:val="00F66DFF"/>
    <w:rsid w:val="00F704E8"/>
    <w:rsid w:val="00F72EA4"/>
    <w:rsid w:val="00F76546"/>
    <w:rsid w:val="00F771D6"/>
    <w:rsid w:val="00F77233"/>
    <w:rsid w:val="00F77907"/>
    <w:rsid w:val="00F80127"/>
    <w:rsid w:val="00F82076"/>
    <w:rsid w:val="00F826A1"/>
    <w:rsid w:val="00F82992"/>
    <w:rsid w:val="00F85995"/>
    <w:rsid w:val="00F86252"/>
    <w:rsid w:val="00F952F3"/>
    <w:rsid w:val="00F962BE"/>
    <w:rsid w:val="00F971A8"/>
    <w:rsid w:val="00FA054B"/>
    <w:rsid w:val="00FA0A64"/>
    <w:rsid w:val="00FA3144"/>
    <w:rsid w:val="00FA65E8"/>
    <w:rsid w:val="00FB255A"/>
    <w:rsid w:val="00FB318D"/>
    <w:rsid w:val="00FB4A01"/>
    <w:rsid w:val="00FB4B5C"/>
    <w:rsid w:val="00FB7D55"/>
    <w:rsid w:val="00FC0318"/>
    <w:rsid w:val="00FC2FCB"/>
    <w:rsid w:val="00FC4E11"/>
    <w:rsid w:val="00FD01A5"/>
    <w:rsid w:val="00FD2B4D"/>
    <w:rsid w:val="00FD4A81"/>
    <w:rsid w:val="00FD5ACB"/>
    <w:rsid w:val="00FD5D9B"/>
    <w:rsid w:val="00FE2CDF"/>
    <w:rsid w:val="00FE3027"/>
    <w:rsid w:val="00FE3FC5"/>
    <w:rsid w:val="00FE5B8D"/>
    <w:rsid w:val="00FE6688"/>
    <w:rsid w:val="00FE7533"/>
    <w:rsid w:val="00FF2A95"/>
    <w:rsid w:val="00FF365A"/>
    <w:rsid w:val="00FF3794"/>
    <w:rsid w:val="00FF52A5"/>
    <w:rsid w:val="00FF53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9014F"/>
  <w15:docId w15:val="{FE9A57EA-E56A-4003-9ACA-DBD8453F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619"/>
    <w:pPr>
      <w:spacing w:after="0" w:line="300" w:lineRule="atLeast"/>
    </w:pPr>
    <w:rPr>
      <w:sz w:val="20"/>
    </w:rPr>
  </w:style>
  <w:style w:type="paragraph" w:styleId="Titre1">
    <w:name w:val="heading 1"/>
    <w:basedOn w:val="Normal"/>
    <w:next w:val="Normal"/>
    <w:link w:val="Titre1Car"/>
    <w:uiPriority w:val="99"/>
    <w:qFormat/>
    <w:rsid w:val="005B7783"/>
    <w:pPr>
      <w:outlineLvl w:val="0"/>
    </w:pPr>
    <w:rPr>
      <w:b/>
      <w:color w:val="009C82" w:themeColor="accent1"/>
      <w:sz w:val="26"/>
    </w:rPr>
  </w:style>
  <w:style w:type="paragraph" w:styleId="Titre2">
    <w:name w:val="heading 2"/>
    <w:basedOn w:val="Normal"/>
    <w:next w:val="Normal"/>
    <w:link w:val="Titre2Car"/>
    <w:uiPriority w:val="99"/>
    <w:unhideWhenUsed/>
    <w:qFormat/>
    <w:rsid w:val="00482CB9"/>
    <w:pPr>
      <w:keepNext/>
      <w:keepLines/>
      <w:spacing w:before="200"/>
      <w:outlineLvl w:val="1"/>
    </w:pPr>
    <w:rPr>
      <w:rFonts w:asciiTheme="majorHAnsi" w:eastAsiaTheme="majorEastAsia" w:hAnsiTheme="majorHAnsi" w:cstheme="majorBidi"/>
      <w:b/>
      <w:bCs/>
      <w:color w:val="009C82" w:themeColor="accent1"/>
      <w:sz w:val="26"/>
      <w:szCs w:val="26"/>
    </w:rPr>
  </w:style>
  <w:style w:type="paragraph" w:styleId="Titre3">
    <w:name w:val="heading 3"/>
    <w:basedOn w:val="Normal"/>
    <w:next w:val="Normal"/>
    <w:link w:val="Titre3Car"/>
    <w:uiPriority w:val="9"/>
    <w:unhideWhenUsed/>
    <w:qFormat/>
    <w:rsid w:val="00494B04"/>
    <w:pPr>
      <w:keepNext/>
      <w:keepLines/>
      <w:spacing w:before="200"/>
      <w:outlineLvl w:val="2"/>
    </w:pPr>
    <w:rPr>
      <w:rFonts w:asciiTheme="majorHAnsi" w:eastAsiaTheme="majorEastAsia" w:hAnsiTheme="majorHAnsi" w:cstheme="majorBidi"/>
      <w:b/>
      <w:bCs/>
      <w:color w:val="009C82" w:themeColor="accent1"/>
    </w:rPr>
  </w:style>
  <w:style w:type="paragraph" w:styleId="Titre4">
    <w:name w:val="heading 4"/>
    <w:basedOn w:val="Normal"/>
    <w:next w:val="Normal"/>
    <w:link w:val="Titre4Car"/>
    <w:uiPriority w:val="9"/>
    <w:unhideWhenUsed/>
    <w:qFormat/>
    <w:rsid w:val="009D09AC"/>
    <w:pPr>
      <w:keepNext/>
      <w:keepLines/>
      <w:spacing w:before="200"/>
      <w:outlineLvl w:val="3"/>
    </w:pPr>
    <w:rPr>
      <w:rFonts w:asciiTheme="majorHAnsi" w:eastAsiaTheme="majorEastAsia" w:hAnsiTheme="majorHAnsi" w:cstheme="majorBidi"/>
      <w:b/>
      <w:bCs/>
      <w:i/>
      <w:iCs/>
      <w:color w:val="009C82" w:themeColor="accent1"/>
    </w:rPr>
  </w:style>
  <w:style w:type="paragraph" w:styleId="Titre5">
    <w:name w:val="heading 5"/>
    <w:basedOn w:val="Normal"/>
    <w:next w:val="Normal"/>
    <w:link w:val="Titre5Car"/>
    <w:uiPriority w:val="9"/>
    <w:unhideWhenUsed/>
    <w:qFormat/>
    <w:rsid w:val="00DE70A5"/>
    <w:pPr>
      <w:keepNext/>
      <w:keepLines/>
      <w:spacing w:before="200"/>
      <w:outlineLvl w:val="4"/>
    </w:pPr>
    <w:rPr>
      <w:rFonts w:asciiTheme="majorHAnsi" w:eastAsiaTheme="majorEastAsia" w:hAnsiTheme="majorHAnsi" w:cstheme="majorBidi"/>
      <w:color w:val="004D4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BA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BAD"/>
    <w:rPr>
      <w:rFonts w:ascii="Tahoma" w:hAnsi="Tahoma" w:cs="Tahoma"/>
      <w:sz w:val="16"/>
      <w:szCs w:val="16"/>
    </w:rPr>
  </w:style>
  <w:style w:type="paragraph" w:styleId="En-tte">
    <w:name w:val="header"/>
    <w:basedOn w:val="Normal"/>
    <w:link w:val="En-tteCar"/>
    <w:uiPriority w:val="99"/>
    <w:unhideWhenUsed/>
    <w:rsid w:val="000D0A6A"/>
    <w:pPr>
      <w:tabs>
        <w:tab w:val="center" w:pos="4513"/>
        <w:tab w:val="right" w:pos="9026"/>
      </w:tabs>
      <w:spacing w:line="210" w:lineRule="atLeast"/>
    </w:pPr>
    <w:rPr>
      <w:color w:val="505050" w:themeColor="accent2"/>
      <w:spacing w:val="1"/>
      <w:sz w:val="12"/>
    </w:rPr>
  </w:style>
  <w:style w:type="character" w:customStyle="1" w:styleId="En-tteCar">
    <w:name w:val="En-tête Car"/>
    <w:basedOn w:val="Policepardfaut"/>
    <w:link w:val="En-tte"/>
    <w:uiPriority w:val="99"/>
    <w:rsid w:val="000D0A6A"/>
    <w:rPr>
      <w:color w:val="505050" w:themeColor="accent2"/>
      <w:spacing w:val="1"/>
      <w:sz w:val="12"/>
    </w:rPr>
  </w:style>
  <w:style w:type="paragraph" w:styleId="Pieddepage">
    <w:name w:val="footer"/>
    <w:basedOn w:val="Normal"/>
    <w:link w:val="PieddepageCar"/>
    <w:uiPriority w:val="99"/>
    <w:unhideWhenUsed/>
    <w:rsid w:val="007D1473"/>
    <w:pPr>
      <w:tabs>
        <w:tab w:val="left" w:pos="142"/>
      </w:tabs>
      <w:spacing w:line="180" w:lineRule="atLeast"/>
    </w:pPr>
    <w:rPr>
      <w:color w:val="505050" w:themeColor="accent2"/>
      <w:sz w:val="12"/>
    </w:rPr>
  </w:style>
  <w:style w:type="character" w:customStyle="1" w:styleId="PieddepageCar">
    <w:name w:val="Pied de page Car"/>
    <w:basedOn w:val="Policepardfaut"/>
    <w:link w:val="Pieddepage"/>
    <w:uiPriority w:val="99"/>
    <w:rsid w:val="007D1473"/>
    <w:rPr>
      <w:color w:val="505050" w:themeColor="accent2"/>
      <w:sz w:val="12"/>
    </w:rPr>
  </w:style>
  <w:style w:type="character" w:customStyle="1" w:styleId="Titre1Car">
    <w:name w:val="Titre 1 Car"/>
    <w:basedOn w:val="Policepardfaut"/>
    <w:link w:val="Titre1"/>
    <w:uiPriority w:val="99"/>
    <w:rsid w:val="005B7783"/>
    <w:rPr>
      <w:b/>
      <w:color w:val="009C82" w:themeColor="accent1"/>
      <w:sz w:val="26"/>
    </w:rPr>
  </w:style>
  <w:style w:type="table" w:styleId="Grilledutableau">
    <w:name w:val="Table Grid"/>
    <w:basedOn w:val="TableauNormal"/>
    <w:uiPriority w:val="59"/>
    <w:rsid w:val="00046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3000E6"/>
    <w:pPr>
      <w:tabs>
        <w:tab w:val="left" w:pos="357"/>
      </w:tabs>
    </w:pPr>
  </w:style>
  <w:style w:type="paragraph" w:styleId="Paragraphedeliste">
    <w:name w:val="List Paragraph"/>
    <w:basedOn w:val="Normal"/>
    <w:uiPriority w:val="34"/>
    <w:qFormat/>
    <w:rsid w:val="00FF52A5"/>
    <w:pPr>
      <w:ind w:left="720"/>
      <w:contextualSpacing/>
    </w:pPr>
  </w:style>
  <w:style w:type="table" w:styleId="Grilleclaire">
    <w:name w:val="Light Grid"/>
    <w:basedOn w:val="TableauNormal"/>
    <w:uiPriority w:val="62"/>
    <w:rsid w:val="00FF52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n-ttedetabledesmatires">
    <w:name w:val="TOC Heading"/>
    <w:basedOn w:val="Titre1"/>
    <w:next w:val="Normal"/>
    <w:uiPriority w:val="39"/>
    <w:unhideWhenUsed/>
    <w:qFormat/>
    <w:rsid w:val="009A5B28"/>
    <w:pPr>
      <w:keepNext/>
      <w:keepLines/>
      <w:spacing w:before="480" w:line="276" w:lineRule="auto"/>
      <w:outlineLvl w:val="9"/>
    </w:pPr>
    <w:rPr>
      <w:rFonts w:asciiTheme="majorHAnsi" w:eastAsiaTheme="majorEastAsia" w:hAnsiTheme="majorHAnsi" w:cstheme="majorBidi"/>
      <w:bCs/>
      <w:color w:val="007460" w:themeColor="accent1" w:themeShade="BF"/>
      <w:sz w:val="28"/>
      <w:szCs w:val="28"/>
      <w:lang w:eastAsia="de-DE"/>
    </w:rPr>
  </w:style>
  <w:style w:type="paragraph" w:styleId="TM1">
    <w:name w:val="toc 1"/>
    <w:basedOn w:val="Normal"/>
    <w:next w:val="Normal"/>
    <w:autoRedefine/>
    <w:uiPriority w:val="39"/>
    <w:unhideWhenUsed/>
    <w:qFormat/>
    <w:rsid w:val="000C6145"/>
    <w:pPr>
      <w:tabs>
        <w:tab w:val="right" w:leader="dot" w:pos="7926"/>
      </w:tabs>
      <w:spacing w:after="100"/>
    </w:pPr>
    <w:rPr>
      <w:b/>
      <w:noProof/>
    </w:rPr>
  </w:style>
  <w:style w:type="character" w:styleId="Lienhypertexte">
    <w:name w:val="Hyperlink"/>
    <w:basedOn w:val="Policepardfaut"/>
    <w:uiPriority w:val="99"/>
    <w:unhideWhenUsed/>
    <w:rsid w:val="009A5B28"/>
    <w:rPr>
      <w:color w:val="000000" w:themeColor="hyperlink"/>
      <w:u w:val="single"/>
    </w:rPr>
  </w:style>
  <w:style w:type="character" w:customStyle="1" w:styleId="Titre2Car">
    <w:name w:val="Titre 2 Car"/>
    <w:basedOn w:val="Policepardfaut"/>
    <w:link w:val="Titre2"/>
    <w:uiPriority w:val="99"/>
    <w:rsid w:val="00482CB9"/>
    <w:rPr>
      <w:rFonts w:asciiTheme="majorHAnsi" w:eastAsiaTheme="majorEastAsia" w:hAnsiTheme="majorHAnsi" w:cstheme="majorBidi"/>
      <w:b/>
      <w:bCs/>
      <w:color w:val="009C82" w:themeColor="accent1"/>
      <w:sz w:val="26"/>
      <w:szCs w:val="26"/>
    </w:rPr>
  </w:style>
  <w:style w:type="paragraph" w:styleId="NormalWeb">
    <w:name w:val="Normal (Web)"/>
    <w:basedOn w:val="Normal"/>
    <w:uiPriority w:val="99"/>
    <w:unhideWhenUsed/>
    <w:rsid w:val="00482C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ccentuation">
    <w:name w:val="Emphasis"/>
    <w:basedOn w:val="Policepardfaut"/>
    <w:uiPriority w:val="20"/>
    <w:qFormat/>
    <w:rsid w:val="00482CB9"/>
    <w:rPr>
      <w:i/>
      <w:iCs/>
    </w:rPr>
  </w:style>
  <w:style w:type="table" w:styleId="Trameclaire-Accent3">
    <w:name w:val="Light Shading Accent 3"/>
    <w:basedOn w:val="TableauNormal"/>
    <w:uiPriority w:val="60"/>
    <w:rsid w:val="004E22DA"/>
    <w:pPr>
      <w:spacing w:after="0" w:line="240" w:lineRule="auto"/>
    </w:pPr>
    <w:rPr>
      <w:color w:val="595959" w:themeColor="accent3" w:themeShade="BF"/>
    </w:rPr>
    <w:tblPr>
      <w:tblStyleRowBandSize w:val="1"/>
      <w:tblStyleColBandSize w:val="1"/>
      <w:tblBorders>
        <w:top w:val="single" w:sz="8" w:space="0" w:color="787878" w:themeColor="accent3"/>
        <w:bottom w:val="single" w:sz="8" w:space="0" w:color="787878" w:themeColor="accent3"/>
      </w:tblBorders>
    </w:tblPr>
    <w:tblStylePr w:type="firstRow">
      <w:pPr>
        <w:spacing w:before="0" w:after="0" w:line="240" w:lineRule="auto"/>
      </w:pPr>
      <w:rPr>
        <w:b/>
        <w:bCs/>
      </w:rPr>
      <w:tblPr/>
      <w:tcPr>
        <w:tcBorders>
          <w:top w:val="single" w:sz="8" w:space="0" w:color="787878" w:themeColor="accent3"/>
          <w:left w:val="nil"/>
          <w:bottom w:val="single" w:sz="8" w:space="0" w:color="787878" w:themeColor="accent3"/>
          <w:right w:val="nil"/>
          <w:insideH w:val="nil"/>
          <w:insideV w:val="nil"/>
        </w:tcBorders>
      </w:tcPr>
    </w:tblStylePr>
    <w:tblStylePr w:type="lastRow">
      <w:pPr>
        <w:spacing w:before="0" w:after="0" w:line="240" w:lineRule="auto"/>
      </w:pPr>
      <w:rPr>
        <w:b/>
        <w:bCs/>
      </w:rPr>
      <w:tblPr/>
      <w:tcPr>
        <w:tcBorders>
          <w:top w:val="single" w:sz="8" w:space="0" w:color="787878" w:themeColor="accent3"/>
          <w:left w:val="nil"/>
          <w:bottom w:val="single" w:sz="8" w:space="0" w:color="7878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DDD" w:themeFill="accent3" w:themeFillTint="3F"/>
      </w:tcPr>
    </w:tblStylePr>
    <w:tblStylePr w:type="band1Horz">
      <w:tblPr/>
      <w:tcPr>
        <w:tcBorders>
          <w:left w:val="nil"/>
          <w:right w:val="nil"/>
          <w:insideH w:val="nil"/>
          <w:insideV w:val="nil"/>
        </w:tcBorders>
        <w:shd w:val="clear" w:color="auto" w:fill="DDDDDD" w:themeFill="accent3" w:themeFillTint="3F"/>
      </w:tcPr>
    </w:tblStylePr>
  </w:style>
  <w:style w:type="paragraph" w:styleId="Notedebasdepage">
    <w:name w:val="footnote text"/>
    <w:basedOn w:val="Normal"/>
    <w:link w:val="NotedebasdepageCar"/>
    <w:uiPriority w:val="99"/>
    <w:semiHidden/>
    <w:unhideWhenUsed/>
    <w:rsid w:val="00D627A6"/>
    <w:pPr>
      <w:spacing w:line="240" w:lineRule="auto"/>
    </w:pPr>
    <w:rPr>
      <w:szCs w:val="20"/>
    </w:rPr>
  </w:style>
  <w:style w:type="character" w:customStyle="1" w:styleId="NotedebasdepageCar">
    <w:name w:val="Note de bas de page Car"/>
    <w:basedOn w:val="Policepardfaut"/>
    <w:link w:val="Notedebasdepage"/>
    <w:uiPriority w:val="99"/>
    <w:semiHidden/>
    <w:rsid w:val="00D627A6"/>
    <w:rPr>
      <w:sz w:val="20"/>
      <w:szCs w:val="20"/>
    </w:rPr>
  </w:style>
  <w:style w:type="character" w:styleId="Appelnotedebasdep">
    <w:name w:val="footnote reference"/>
    <w:basedOn w:val="Policepardfaut"/>
    <w:uiPriority w:val="99"/>
    <w:semiHidden/>
    <w:unhideWhenUsed/>
    <w:rsid w:val="00D627A6"/>
    <w:rPr>
      <w:vertAlign w:val="superscript"/>
    </w:rPr>
  </w:style>
  <w:style w:type="paragraph" w:customStyle="1" w:styleId="Default">
    <w:name w:val="Default"/>
    <w:rsid w:val="00854C74"/>
    <w:pPr>
      <w:autoSpaceDE w:val="0"/>
      <w:autoSpaceDN w:val="0"/>
      <w:adjustRightInd w:val="0"/>
      <w:spacing w:after="0" w:line="240" w:lineRule="auto"/>
    </w:pPr>
    <w:rPr>
      <w:rFonts w:ascii="Verdana" w:hAnsi="Verdana" w:cs="Verdana"/>
      <w:color w:val="000000"/>
      <w:sz w:val="24"/>
      <w:szCs w:val="24"/>
    </w:rPr>
  </w:style>
  <w:style w:type="paragraph" w:customStyle="1" w:styleId="Bodytext">
    <w:name w:val="Bodytext"/>
    <w:basedOn w:val="Normal"/>
    <w:uiPriority w:val="99"/>
    <w:rsid w:val="006522C7"/>
    <w:pPr>
      <w:spacing w:after="300" w:line="300" w:lineRule="exact"/>
      <w:jc w:val="both"/>
    </w:pPr>
    <w:rPr>
      <w:rFonts w:ascii="Arial" w:eastAsiaTheme="minorEastAsia" w:hAnsi="Arial" w:cs="Arial"/>
      <w:sz w:val="22"/>
      <w:lang w:eastAsia="de-DE"/>
    </w:rPr>
  </w:style>
  <w:style w:type="paragraph" w:styleId="TM2">
    <w:name w:val="toc 2"/>
    <w:basedOn w:val="Normal"/>
    <w:next w:val="Normal"/>
    <w:autoRedefine/>
    <w:uiPriority w:val="39"/>
    <w:qFormat/>
    <w:rsid w:val="000C6145"/>
    <w:pPr>
      <w:tabs>
        <w:tab w:val="right" w:leader="dot" w:pos="7926"/>
      </w:tabs>
      <w:spacing w:after="100" w:line="276" w:lineRule="auto"/>
      <w:ind w:firstLine="566"/>
    </w:pPr>
    <w:rPr>
      <w:rFonts w:ascii="Verdana" w:eastAsiaTheme="minorEastAsia" w:hAnsi="Verdana" w:cs="Verdana"/>
      <w:szCs w:val="20"/>
      <w:lang w:val="en-US"/>
    </w:rPr>
  </w:style>
  <w:style w:type="character" w:styleId="Lienhypertextesuivivisit">
    <w:name w:val="FollowedHyperlink"/>
    <w:basedOn w:val="Policepardfaut"/>
    <w:uiPriority w:val="99"/>
    <w:semiHidden/>
    <w:unhideWhenUsed/>
    <w:rsid w:val="00BD32A6"/>
    <w:rPr>
      <w:color w:val="000000" w:themeColor="followedHyperlink"/>
      <w:u w:val="single"/>
    </w:rPr>
  </w:style>
  <w:style w:type="paragraph" w:styleId="Corpsdetexte">
    <w:name w:val="Body Text"/>
    <w:basedOn w:val="Default"/>
    <w:next w:val="Default"/>
    <w:link w:val="CorpsdetexteCar"/>
    <w:uiPriority w:val="99"/>
    <w:rsid w:val="00BD32A6"/>
    <w:rPr>
      <w:rFonts w:ascii="FFICHA+Arial,Bold" w:hAnsi="FFICHA+Arial,Bold" w:cstheme="minorBidi"/>
      <w:color w:val="auto"/>
    </w:rPr>
  </w:style>
  <w:style w:type="character" w:customStyle="1" w:styleId="CorpsdetexteCar">
    <w:name w:val="Corps de texte Car"/>
    <w:basedOn w:val="Policepardfaut"/>
    <w:link w:val="Corpsdetexte"/>
    <w:uiPriority w:val="99"/>
    <w:rsid w:val="00BD32A6"/>
    <w:rPr>
      <w:rFonts w:ascii="FFICHA+Arial,Bold" w:hAnsi="FFICHA+Arial,Bold"/>
      <w:sz w:val="24"/>
      <w:szCs w:val="24"/>
    </w:rPr>
  </w:style>
  <w:style w:type="character" w:customStyle="1" w:styleId="st1">
    <w:name w:val="st1"/>
    <w:basedOn w:val="Policepardfaut"/>
    <w:rsid w:val="0090002F"/>
  </w:style>
  <w:style w:type="character" w:customStyle="1" w:styleId="Titre3Car">
    <w:name w:val="Titre 3 Car"/>
    <w:basedOn w:val="Policepardfaut"/>
    <w:link w:val="Titre3"/>
    <w:uiPriority w:val="9"/>
    <w:rsid w:val="00494B04"/>
    <w:rPr>
      <w:rFonts w:asciiTheme="majorHAnsi" w:eastAsiaTheme="majorEastAsia" w:hAnsiTheme="majorHAnsi" w:cstheme="majorBidi"/>
      <w:b/>
      <w:bCs/>
      <w:color w:val="009C82" w:themeColor="accent1"/>
      <w:sz w:val="20"/>
    </w:rPr>
  </w:style>
  <w:style w:type="character" w:customStyle="1" w:styleId="Titre4Car">
    <w:name w:val="Titre 4 Car"/>
    <w:basedOn w:val="Policepardfaut"/>
    <w:link w:val="Titre4"/>
    <w:uiPriority w:val="9"/>
    <w:rsid w:val="009D09AC"/>
    <w:rPr>
      <w:rFonts w:asciiTheme="majorHAnsi" w:eastAsiaTheme="majorEastAsia" w:hAnsiTheme="majorHAnsi" w:cstheme="majorBidi"/>
      <w:b/>
      <w:bCs/>
      <w:i/>
      <w:iCs/>
      <w:color w:val="009C82" w:themeColor="accent1"/>
      <w:sz w:val="20"/>
    </w:rPr>
  </w:style>
  <w:style w:type="character" w:customStyle="1" w:styleId="Titre5Car">
    <w:name w:val="Titre 5 Car"/>
    <w:basedOn w:val="Policepardfaut"/>
    <w:link w:val="Titre5"/>
    <w:uiPriority w:val="9"/>
    <w:rsid w:val="00DE70A5"/>
    <w:rPr>
      <w:rFonts w:asciiTheme="majorHAnsi" w:eastAsiaTheme="majorEastAsia" w:hAnsiTheme="majorHAnsi" w:cstheme="majorBidi"/>
      <w:color w:val="004D40" w:themeColor="accent1" w:themeShade="7F"/>
      <w:sz w:val="20"/>
    </w:rPr>
  </w:style>
  <w:style w:type="paragraph" w:styleId="TM3">
    <w:name w:val="toc 3"/>
    <w:basedOn w:val="Normal"/>
    <w:next w:val="Normal"/>
    <w:autoRedefine/>
    <w:uiPriority w:val="39"/>
    <w:unhideWhenUsed/>
    <w:qFormat/>
    <w:rsid w:val="00A818E0"/>
    <w:pPr>
      <w:spacing w:after="100"/>
      <w:ind w:left="1304" w:hanging="624"/>
    </w:pPr>
  </w:style>
  <w:style w:type="paragraph" w:styleId="TM4">
    <w:name w:val="toc 4"/>
    <w:basedOn w:val="Normal"/>
    <w:next w:val="Normal"/>
    <w:autoRedefine/>
    <w:uiPriority w:val="39"/>
    <w:unhideWhenUsed/>
    <w:rsid w:val="00DA33C3"/>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832">
      <w:bodyDiv w:val="1"/>
      <w:marLeft w:val="0"/>
      <w:marRight w:val="0"/>
      <w:marTop w:val="0"/>
      <w:marBottom w:val="0"/>
      <w:divBdr>
        <w:top w:val="none" w:sz="0" w:space="0" w:color="auto"/>
        <w:left w:val="none" w:sz="0" w:space="0" w:color="auto"/>
        <w:bottom w:val="none" w:sz="0" w:space="0" w:color="auto"/>
        <w:right w:val="none" w:sz="0" w:space="0" w:color="auto"/>
      </w:divBdr>
    </w:div>
    <w:div w:id="81028573">
      <w:bodyDiv w:val="1"/>
      <w:marLeft w:val="0"/>
      <w:marRight w:val="0"/>
      <w:marTop w:val="0"/>
      <w:marBottom w:val="0"/>
      <w:divBdr>
        <w:top w:val="none" w:sz="0" w:space="0" w:color="auto"/>
        <w:left w:val="none" w:sz="0" w:space="0" w:color="auto"/>
        <w:bottom w:val="none" w:sz="0" w:space="0" w:color="auto"/>
        <w:right w:val="none" w:sz="0" w:space="0" w:color="auto"/>
      </w:divBdr>
    </w:div>
    <w:div w:id="132793242">
      <w:bodyDiv w:val="1"/>
      <w:marLeft w:val="0"/>
      <w:marRight w:val="0"/>
      <w:marTop w:val="0"/>
      <w:marBottom w:val="0"/>
      <w:divBdr>
        <w:top w:val="none" w:sz="0" w:space="0" w:color="auto"/>
        <w:left w:val="none" w:sz="0" w:space="0" w:color="auto"/>
        <w:bottom w:val="none" w:sz="0" w:space="0" w:color="auto"/>
        <w:right w:val="none" w:sz="0" w:space="0" w:color="auto"/>
      </w:divBdr>
    </w:div>
    <w:div w:id="816142142">
      <w:bodyDiv w:val="1"/>
      <w:marLeft w:val="0"/>
      <w:marRight w:val="0"/>
      <w:marTop w:val="0"/>
      <w:marBottom w:val="0"/>
      <w:divBdr>
        <w:top w:val="none" w:sz="0" w:space="0" w:color="auto"/>
        <w:left w:val="none" w:sz="0" w:space="0" w:color="auto"/>
        <w:bottom w:val="none" w:sz="0" w:space="0" w:color="auto"/>
        <w:right w:val="none" w:sz="0" w:space="0" w:color="auto"/>
      </w:divBdr>
      <w:divsChild>
        <w:div w:id="2070112987">
          <w:marLeft w:val="274"/>
          <w:marRight w:val="0"/>
          <w:marTop w:val="0"/>
          <w:marBottom w:val="0"/>
          <w:divBdr>
            <w:top w:val="none" w:sz="0" w:space="0" w:color="auto"/>
            <w:left w:val="none" w:sz="0" w:space="0" w:color="auto"/>
            <w:bottom w:val="none" w:sz="0" w:space="0" w:color="auto"/>
            <w:right w:val="none" w:sz="0" w:space="0" w:color="auto"/>
          </w:divBdr>
        </w:div>
        <w:div w:id="350183081">
          <w:marLeft w:val="274"/>
          <w:marRight w:val="0"/>
          <w:marTop w:val="0"/>
          <w:marBottom w:val="0"/>
          <w:divBdr>
            <w:top w:val="none" w:sz="0" w:space="0" w:color="auto"/>
            <w:left w:val="none" w:sz="0" w:space="0" w:color="auto"/>
            <w:bottom w:val="none" w:sz="0" w:space="0" w:color="auto"/>
            <w:right w:val="none" w:sz="0" w:space="0" w:color="auto"/>
          </w:divBdr>
        </w:div>
        <w:div w:id="667832774">
          <w:marLeft w:val="274"/>
          <w:marRight w:val="0"/>
          <w:marTop w:val="0"/>
          <w:marBottom w:val="0"/>
          <w:divBdr>
            <w:top w:val="none" w:sz="0" w:space="0" w:color="auto"/>
            <w:left w:val="none" w:sz="0" w:space="0" w:color="auto"/>
            <w:bottom w:val="none" w:sz="0" w:space="0" w:color="auto"/>
            <w:right w:val="none" w:sz="0" w:space="0" w:color="auto"/>
          </w:divBdr>
        </w:div>
      </w:divsChild>
    </w:div>
    <w:div w:id="1152410324">
      <w:bodyDiv w:val="1"/>
      <w:marLeft w:val="0"/>
      <w:marRight w:val="0"/>
      <w:marTop w:val="0"/>
      <w:marBottom w:val="0"/>
      <w:divBdr>
        <w:top w:val="none" w:sz="0" w:space="0" w:color="auto"/>
        <w:left w:val="none" w:sz="0" w:space="0" w:color="auto"/>
        <w:bottom w:val="none" w:sz="0" w:space="0" w:color="auto"/>
        <w:right w:val="none" w:sz="0" w:space="0" w:color="auto"/>
      </w:divBdr>
    </w:div>
    <w:div w:id="1167554659">
      <w:bodyDiv w:val="1"/>
      <w:marLeft w:val="0"/>
      <w:marRight w:val="0"/>
      <w:marTop w:val="0"/>
      <w:marBottom w:val="0"/>
      <w:divBdr>
        <w:top w:val="none" w:sz="0" w:space="0" w:color="auto"/>
        <w:left w:val="none" w:sz="0" w:space="0" w:color="auto"/>
        <w:bottom w:val="none" w:sz="0" w:space="0" w:color="auto"/>
        <w:right w:val="none" w:sz="0" w:space="0" w:color="auto"/>
      </w:divBdr>
      <w:divsChild>
        <w:div w:id="240021513">
          <w:marLeft w:val="288"/>
          <w:marRight w:val="0"/>
          <w:marTop w:val="0"/>
          <w:marBottom w:val="0"/>
          <w:divBdr>
            <w:top w:val="none" w:sz="0" w:space="0" w:color="auto"/>
            <w:left w:val="none" w:sz="0" w:space="0" w:color="auto"/>
            <w:bottom w:val="none" w:sz="0" w:space="0" w:color="auto"/>
            <w:right w:val="none" w:sz="0" w:space="0" w:color="auto"/>
          </w:divBdr>
        </w:div>
      </w:divsChild>
    </w:div>
    <w:div w:id="1637759396">
      <w:bodyDiv w:val="1"/>
      <w:marLeft w:val="0"/>
      <w:marRight w:val="0"/>
      <w:marTop w:val="0"/>
      <w:marBottom w:val="0"/>
      <w:divBdr>
        <w:top w:val="none" w:sz="0" w:space="0" w:color="auto"/>
        <w:left w:val="none" w:sz="0" w:space="0" w:color="auto"/>
        <w:bottom w:val="none" w:sz="0" w:space="0" w:color="auto"/>
        <w:right w:val="none" w:sz="0" w:space="0" w:color="auto"/>
      </w:divBdr>
    </w:div>
    <w:div w:id="1658411680">
      <w:bodyDiv w:val="1"/>
      <w:marLeft w:val="0"/>
      <w:marRight w:val="0"/>
      <w:marTop w:val="0"/>
      <w:marBottom w:val="0"/>
      <w:divBdr>
        <w:top w:val="none" w:sz="0" w:space="0" w:color="auto"/>
        <w:left w:val="none" w:sz="0" w:space="0" w:color="auto"/>
        <w:bottom w:val="none" w:sz="0" w:space="0" w:color="auto"/>
        <w:right w:val="none" w:sz="0" w:space="0" w:color="auto"/>
      </w:divBdr>
    </w:div>
    <w:div w:id="1801533459">
      <w:bodyDiv w:val="1"/>
      <w:marLeft w:val="0"/>
      <w:marRight w:val="0"/>
      <w:marTop w:val="0"/>
      <w:marBottom w:val="0"/>
      <w:divBdr>
        <w:top w:val="none" w:sz="0" w:space="0" w:color="auto"/>
        <w:left w:val="none" w:sz="0" w:space="0" w:color="auto"/>
        <w:bottom w:val="none" w:sz="0" w:space="0" w:color="auto"/>
        <w:right w:val="none" w:sz="0" w:space="0" w:color="auto"/>
      </w:divBdr>
      <w:divsChild>
        <w:div w:id="464782589">
          <w:marLeft w:val="225"/>
          <w:marRight w:val="0"/>
          <w:marTop w:val="0"/>
          <w:marBottom w:val="0"/>
          <w:divBdr>
            <w:top w:val="none" w:sz="0" w:space="0" w:color="auto"/>
            <w:left w:val="none" w:sz="0" w:space="0" w:color="auto"/>
            <w:bottom w:val="none" w:sz="0" w:space="0" w:color="auto"/>
            <w:right w:val="none" w:sz="0" w:space="0" w:color="auto"/>
          </w:divBdr>
          <w:divsChild>
            <w:div w:id="866140342">
              <w:marLeft w:val="0"/>
              <w:marRight w:val="0"/>
              <w:marTop w:val="0"/>
              <w:marBottom w:val="0"/>
              <w:divBdr>
                <w:top w:val="none" w:sz="0" w:space="0" w:color="auto"/>
                <w:left w:val="single" w:sz="6" w:space="14" w:color="C0C0C0"/>
                <w:bottom w:val="none" w:sz="0" w:space="0" w:color="auto"/>
                <w:right w:val="single" w:sz="6" w:space="0" w:color="C0C0C0"/>
              </w:divBdr>
              <w:divsChild>
                <w:div w:id="327289634">
                  <w:marLeft w:val="0"/>
                  <w:marRight w:val="0"/>
                  <w:marTop w:val="0"/>
                  <w:marBottom w:val="0"/>
                  <w:divBdr>
                    <w:top w:val="none" w:sz="0" w:space="0" w:color="auto"/>
                    <w:left w:val="none" w:sz="0" w:space="0" w:color="auto"/>
                    <w:bottom w:val="none" w:sz="0" w:space="0" w:color="auto"/>
                    <w:right w:val="none" w:sz="0" w:space="0" w:color="auto"/>
                  </w:divBdr>
                  <w:divsChild>
                    <w:div w:id="455296109">
                      <w:marLeft w:val="0"/>
                      <w:marRight w:val="0"/>
                      <w:marTop w:val="0"/>
                      <w:marBottom w:val="0"/>
                      <w:divBdr>
                        <w:top w:val="none" w:sz="0" w:space="0" w:color="auto"/>
                        <w:left w:val="none" w:sz="0" w:space="0" w:color="auto"/>
                        <w:bottom w:val="none" w:sz="0" w:space="0" w:color="auto"/>
                        <w:right w:val="none" w:sz="0" w:space="0" w:color="auto"/>
                      </w:divBdr>
                      <w:divsChild>
                        <w:div w:id="2256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245202">
      <w:bodyDiv w:val="1"/>
      <w:marLeft w:val="0"/>
      <w:marRight w:val="0"/>
      <w:marTop w:val="0"/>
      <w:marBottom w:val="0"/>
      <w:divBdr>
        <w:top w:val="none" w:sz="0" w:space="0" w:color="auto"/>
        <w:left w:val="none" w:sz="0" w:space="0" w:color="auto"/>
        <w:bottom w:val="none" w:sz="0" w:space="0" w:color="auto"/>
        <w:right w:val="none" w:sz="0" w:space="0" w:color="auto"/>
      </w:divBdr>
    </w:div>
    <w:div w:id="2089300377">
      <w:bodyDiv w:val="1"/>
      <w:marLeft w:val="0"/>
      <w:marRight w:val="0"/>
      <w:marTop w:val="0"/>
      <w:marBottom w:val="0"/>
      <w:divBdr>
        <w:top w:val="none" w:sz="0" w:space="0" w:color="auto"/>
        <w:left w:val="none" w:sz="0" w:space="0" w:color="auto"/>
        <w:bottom w:val="none" w:sz="0" w:space="0" w:color="auto"/>
        <w:right w:val="none" w:sz="0" w:space="0" w:color="auto"/>
      </w:divBdr>
    </w:div>
    <w:div w:id="2095084698">
      <w:bodyDiv w:val="1"/>
      <w:marLeft w:val="0"/>
      <w:marRight w:val="0"/>
      <w:marTop w:val="0"/>
      <w:marBottom w:val="0"/>
      <w:divBdr>
        <w:top w:val="none" w:sz="0" w:space="0" w:color="auto"/>
        <w:left w:val="none" w:sz="0" w:space="0" w:color="auto"/>
        <w:bottom w:val="none" w:sz="0" w:space="0" w:color="auto"/>
        <w:right w:val="none" w:sz="0" w:space="0" w:color="auto"/>
      </w:divBdr>
      <w:divsChild>
        <w:div w:id="168585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de-do-bes01.ads.wilo.de/admi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docs.BlackBerry.com/activate-your-device-on-BES12.html"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12DBA.279C0B8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usterholzan\AppData\Roaming\Microsoft\Templates\WILO%20Logo_Hoch.dotx" TargetMode="External"/></Relationships>
</file>

<file path=word/theme/theme1.xml><?xml version="1.0" encoding="utf-8"?>
<a:theme xmlns:a="http://schemas.openxmlformats.org/drawingml/2006/main" name="Larissa">
  <a:themeElements>
    <a:clrScheme name="Wilo PPT 2012-07-26b">
      <a:dk1>
        <a:sysClr val="windowText" lastClr="000000"/>
      </a:dk1>
      <a:lt1>
        <a:sysClr val="window" lastClr="FFFFFF"/>
      </a:lt1>
      <a:dk2>
        <a:srgbClr val="505050"/>
      </a:dk2>
      <a:lt2>
        <a:srgbClr val="AAC800"/>
      </a:lt2>
      <a:accent1>
        <a:srgbClr val="009C82"/>
      </a:accent1>
      <a:accent2>
        <a:srgbClr val="505050"/>
      </a:accent2>
      <a:accent3>
        <a:srgbClr val="787878"/>
      </a:accent3>
      <a:accent4>
        <a:srgbClr val="FFB400"/>
      </a:accent4>
      <a:accent5>
        <a:srgbClr val="005ACD"/>
      </a:accent5>
      <a:accent6>
        <a:srgbClr val="F54100"/>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ite_x0028_s_x0029__x0020_d_x0027_utilisation xmlns="fcee5feb-0f16-4abf-b014-14ee08648278">Multi Sites</Site_x0028_s_x0029__x0020_d_x0027_utilisation>
    <_DCDateModified xmlns="http://schemas.microsoft.com/sharepoint/v3/fields">2016-07-05T09:20:00+00:00</_DCDateModified>
    <Sous_x0020_cat_x00e9_gorie xmlns="fcee5feb-0f16-4abf-b014-14ee08648278">6</Sous_x0020_cat_x00e9_gorie>
    <Type_x0020_de_x0020_document xmlns="fcee5feb-0f16-4abf-b014-14ee08648278">Procédure</Type_x0020_de_x0020_document>
    <Cat_x00e9_gorie xmlns="fcee5feb-0f16-4abf-b014-14ee08648278">3</Cat_x00e9_gorie>
    <_dlc_DocId xmlns="ed3402da-23a4-4f3a-934b-0d8f70dd80c8">QCUY77PHUTTK-281-128</_dlc_DocId>
    <_dlc_DocIdUrl xmlns="ed3402da-23a4-4f3a-934b-0d8f70dd80c8">
      <Url>http://portailwsf/InfoTel/Administration/_layouts/15/DocIdRedir.aspx?ID=QCUY77PHUTTK-281-128</Url>
      <Description>QCUY77PHUTTK-281-128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634817210D234DBEBD2385253DE665" ma:contentTypeVersion="7" ma:contentTypeDescription="Crée un document." ma:contentTypeScope="" ma:versionID="c1f73a72e4b245ae6d15a0d9f689f6d1">
  <xsd:schema xmlns:xsd="http://www.w3.org/2001/XMLSchema" xmlns:xs="http://www.w3.org/2001/XMLSchema" xmlns:p="http://schemas.microsoft.com/office/2006/metadata/properties" xmlns:ns2="ed3402da-23a4-4f3a-934b-0d8f70dd80c8" xmlns:ns3="fcee5feb-0f16-4abf-b014-14ee08648278" xmlns:ns4="http://schemas.microsoft.com/sharepoint/v3/fields" targetNamespace="http://schemas.microsoft.com/office/2006/metadata/properties" ma:root="true" ma:fieldsID="b1ebec98ac80c4f853c8b5b00d4cf1de" ns2:_="" ns3:_="" ns4:_="">
    <xsd:import namespace="ed3402da-23a4-4f3a-934b-0d8f70dd80c8"/>
    <xsd:import namespace="fcee5feb-0f16-4abf-b014-14ee08648278"/>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Cat_x00e9_gorie"/>
                <xsd:element ref="ns3:Sous_x0020_cat_x00e9_gorie"/>
                <xsd:element ref="ns3:Site_x0028_s_x0029__x0020_d_x0027_utilisation"/>
                <xsd:element ref="ns3:Type_x0020_de_x0020_document"/>
                <xsd:element ref="ns4: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402da-23a4-4f3a-934b-0d8f70dd80c8"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ee5feb-0f16-4abf-b014-14ee08648278" elementFormDefault="qualified">
    <xsd:import namespace="http://schemas.microsoft.com/office/2006/documentManagement/types"/>
    <xsd:import namespace="http://schemas.microsoft.com/office/infopath/2007/PartnerControls"/>
    <xsd:element name="Cat_x00e9_gorie" ma:index="11" ma:displayName="Catégorie" ma:indexed="true" ma:list="{c1537eba-5304-4f4d-b8b2-c52ea4c57c96}" ma:internalName="Cat_x00e9_gorie" ma:showField="Title">
      <xsd:simpleType>
        <xsd:restriction base="dms:Lookup"/>
      </xsd:simpleType>
    </xsd:element>
    <xsd:element name="Sous_x0020_cat_x00e9_gorie" ma:index="12" ma:displayName="Sous catégorie" ma:indexed="true" ma:list="{ec2de9ab-3055-43d9-995a-9a73d90ba013}" ma:internalName="Sous_x0020_cat_x00e9_gorie" ma:showField="Title">
      <xsd:simpleType>
        <xsd:restriction base="dms:Lookup"/>
      </xsd:simpleType>
    </xsd:element>
    <xsd:element name="Site_x0028_s_x0029__x0020_d_x0027_utilisation" ma:index="13" ma:displayName="Site(s) d'utilisation" ma:default="Multi Sites" ma:format="Dropdown" ma:internalName="Site_x0028_s_x0029__x0020_d_x0027_utilisation">
      <xsd:simpleType>
        <xsd:restriction base="dms:Choice">
          <xsd:enumeration value="Multi Sites"/>
          <xsd:enumeration value="Aubigny"/>
          <xsd:enumeration value="Bron"/>
          <xsd:enumeration value="Chatou"/>
          <xsd:enumeration value="Couzon"/>
          <xsd:enumeration value="Home Office"/>
          <xsd:enumeration value="Laval"/>
          <xsd:enumeration value="Saint-Berthevin"/>
          <xsd:enumeration value="Saint-Denis"/>
        </xsd:restriction>
      </xsd:simpleType>
    </xsd:element>
    <xsd:element name="Type_x0020_de_x0020_document" ma:index="14" ma:displayName="Type de document" ma:default="Procédure" ma:format="Dropdown" ma:indexed="true" ma:internalName="Type_x0020_de_x0020_document">
      <xsd:simpleType>
        <xsd:restriction base="dms:Choice">
          <xsd:enumeration value="Check"/>
          <xsd:enumeration value="Procédure"/>
          <xsd:enumeration value="Todo Lis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5" nillable="true" ma:displayName="Date de modification" ma:default="[today]" ma:description="Date à laquelle la ressource a été modifiée pour la dernière fois"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EB256-E7C9-48F1-9270-BEF4B2EAD4DC}">
  <ds:schemaRefs>
    <ds:schemaRef ds:uri="http://schemas.microsoft.com/sharepoint/v3/contenttype/forms"/>
  </ds:schemaRefs>
</ds:datastoreItem>
</file>

<file path=customXml/itemProps2.xml><?xml version="1.0" encoding="utf-8"?>
<ds:datastoreItem xmlns:ds="http://schemas.openxmlformats.org/officeDocument/2006/customXml" ds:itemID="{7D4F5671-CB39-4ED4-9B34-7F698E3A4F56}">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fcee5feb-0f16-4abf-b014-14ee08648278"/>
    <ds:schemaRef ds:uri="http://schemas.microsoft.com/office/2006/documentManagement/types"/>
    <ds:schemaRef ds:uri="http://schemas.microsoft.com/office/2006/metadata/properties"/>
    <ds:schemaRef ds:uri="http://schemas.microsoft.com/sharepoint/v3/fields"/>
    <ds:schemaRef ds:uri="ed3402da-23a4-4f3a-934b-0d8f70dd80c8"/>
    <ds:schemaRef ds:uri="http://www.w3.org/XML/1998/namespace"/>
  </ds:schemaRefs>
</ds:datastoreItem>
</file>

<file path=customXml/itemProps3.xml><?xml version="1.0" encoding="utf-8"?>
<ds:datastoreItem xmlns:ds="http://schemas.openxmlformats.org/officeDocument/2006/customXml" ds:itemID="{2C4F1649-B7F6-4457-9488-99A01AAAB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402da-23a4-4f3a-934b-0d8f70dd80c8"/>
    <ds:schemaRef ds:uri="fcee5feb-0f16-4abf-b014-14ee0864827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5AF516-6082-4EB3-8570-EAF0D6665395}">
  <ds:schemaRefs>
    <ds:schemaRef ds:uri="http://schemas.microsoft.com/sharepoint/events"/>
  </ds:schemaRefs>
</ds:datastoreItem>
</file>

<file path=customXml/itemProps5.xml><?xml version="1.0" encoding="utf-8"?>
<ds:datastoreItem xmlns:ds="http://schemas.openxmlformats.org/officeDocument/2006/customXml" ds:itemID="{560897FF-794E-4577-97F7-6689E386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WILO Logo_Hoch</Template>
  <TotalTime>1</TotalTime>
  <Pages>15</Pages>
  <Words>1159</Words>
  <Characters>6378</Characters>
  <Application>Microsoft Office Word</Application>
  <DocSecurity>0</DocSecurity>
  <Lines>53</Lines>
  <Paragraphs>15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WILO iPhone Administration Guide 1.3</vt:lpstr>
      <vt:lpstr>Titel</vt:lpstr>
      <vt:lpstr>Titel</vt:lpstr>
    </vt:vector>
  </TitlesOfParts>
  <Company>WILO SE</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WILO iPhone Administration Guide 1.3</dc:title>
  <dc:creator>damhorst</dc:creator>
  <cp:lastModifiedBy>Bruguet Teddy</cp:lastModifiedBy>
  <cp:revision>2</cp:revision>
  <cp:lastPrinted>2015-09-09T13:47:00Z</cp:lastPrinted>
  <dcterms:created xsi:type="dcterms:W3CDTF">2017-02-07T10:38:00Z</dcterms:created>
  <dcterms:modified xsi:type="dcterms:W3CDTF">2017-02-07T10:38:00Z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0x010100E3634817210D234DBEBD2385253DE665</vt:lpwstr>
  </property>
  <property fmtid="{D5CDD505-2E9C-101B-9397-08002B2CF9AE}" pid="3" name="_dlc_DocIdItemGuid">
    <vt:lpwstr>c4f325fa-5aae-4e7e-a066-307b648e0b60</vt:lpwstr>
  </property>
</Properties>
</file>